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5F9AE" w14:textId="77777777" w:rsidR="00032258" w:rsidRDefault="00032258" w:rsidP="00032258">
      <w:pPr>
        <w:tabs>
          <w:tab w:val="left" w:pos="426"/>
        </w:tabs>
        <w:jc w:val="center"/>
        <w:rPr>
          <w:rFonts w:ascii="Arial" w:hAnsi="Arial" w:cs="Arial"/>
          <w:b/>
          <w:szCs w:val="24"/>
        </w:rPr>
      </w:pPr>
    </w:p>
    <w:p w14:paraId="1E7BA975" w14:textId="77777777" w:rsidR="00A352F8" w:rsidRDefault="00A352F8" w:rsidP="00032258">
      <w:pPr>
        <w:tabs>
          <w:tab w:val="left" w:pos="426"/>
        </w:tabs>
        <w:jc w:val="center"/>
        <w:rPr>
          <w:b/>
          <w:szCs w:val="24"/>
        </w:rPr>
      </w:pPr>
    </w:p>
    <w:p w14:paraId="1ED9EE95" w14:textId="469A09ED" w:rsidR="00032258" w:rsidRPr="00032258" w:rsidRDefault="00751C04" w:rsidP="00032258">
      <w:pPr>
        <w:tabs>
          <w:tab w:val="left" w:pos="426"/>
        </w:tabs>
        <w:jc w:val="center"/>
        <w:rPr>
          <w:b/>
          <w:szCs w:val="24"/>
        </w:rPr>
      </w:pPr>
      <w:r>
        <w:rPr>
          <w:b/>
          <w:szCs w:val="24"/>
        </w:rPr>
        <w:t xml:space="preserve">SERVIZIO </w:t>
      </w:r>
      <w:r w:rsidR="00032258" w:rsidRPr="00032258">
        <w:rPr>
          <w:b/>
          <w:szCs w:val="24"/>
        </w:rPr>
        <w:t>POST SCUOLA ANNO SCOLASTICO 202</w:t>
      </w:r>
      <w:r w:rsidR="00B30BBF">
        <w:rPr>
          <w:b/>
          <w:szCs w:val="24"/>
        </w:rPr>
        <w:t>6</w:t>
      </w:r>
      <w:r w:rsidR="002E0392">
        <w:rPr>
          <w:b/>
          <w:szCs w:val="24"/>
        </w:rPr>
        <w:t>/2027</w:t>
      </w:r>
    </w:p>
    <w:p w14:paraId="29A282DA" w14:textId="77777777" w:rsidR="00032258" w:rsidRPr="00032258" w:rsidRDefault="00032258" w:rsidP="00032258">
      <w:pPr>
        <w:tabs>
          <w:tab w:val="left" w:pos="426"/>
        </w:tabs>
        <w:jc w:val="center"/>
        <w:rPr>
          <w:b/>
          <w:szCs w:val="24"/>
        </w:rPr>
      </w:pPr>
      <w:r w:rsidRPr="00032258">
        <w:rPr>
          <w:b/>
          <w:szCs w:val="24"/>
        </w:rPr>
        <w:t>CRITERI DI ACCESSO AL SERVIZIO</w:t>
      </w:r>
    </w:p>
    <w:p w14:paraId="0053B8D0" w14:textId="77777777" w:rsidR="000D7CFE" w:rsidRPr="00032258" w:rsidRDefault="000D7CFE" w:rsidP="00032258">
      <w:pPr>
        <w:tabs>
          <w:tab w:val="left" w:pos="426"/>
        </w:tabs>
        <w:jc w:val="both"/>
        <w:rPr>
          <w:b/>
          <w:szCs w:val="24"/>
        </w:rPr>
      </w:pPr>
    </w:p>
    <w:p w14:paraId="620A8EEB" w14:textId="77777777" w:rsidR="00032258" w:rsidRPr="00032258" w:rsidRDefault="00032258" w:rsidP="00771FF8">
      <w:pPr>
        <w:tabs>
          <w:tab w:val="left" w:pos="426"/>
        </w:tabs>
        <w:jc w:val="both"/>
        <w:rPr>
          <w:b/>
          <w:szCs w:val="24"/>
        </w:rPr>
      </w:pPr>
      <w:r w:rsidRPr="00032258">
        <w:rPr>
          <w:b/>
          <w:szCs w:val="24"/>
        </w:rPr>
        <w:t>Oggetto e finalità del servizio</w:t>
      </w:r>
    </w:p>
    <w:p w14:paraId="4A19B5D2" w14:textId="4047D735" w:rsidR="00032258" w:rsidRPr="00032258" w:rsidRDefault="00032258" w:rsidP="00771FF8">
      <w:pPr>
        <w:tabs>
          <w:tab w:val="left" w:pos="426"/>
        </w:tabs>
        <w:jc w:val="both"/>
        <w:rPr>
          <w:szCs w:val="24"/>
        </w:rPr>
      </w:pPr>
      <w:r w:rsidRPr="00032258">
        <w:rPr>
          <w:szCs w:val="24"/>
        </w:rPr>
        <w:t>I presenti criteri contengono le disposizioni in materia di iscrizione e fruizione de</w:t>
      </w:r>
      <w:r>
        <w:rPr>
          <w:szCs w:val="24"/>
        </w:rPr>
        <w:t>l</w:t>
      </w:r>
      <w:r w:rsidRPr="00032258">
        <w:rPr>
          <w:szCs w:val="24"/>
        </w:rPr>
        <w:t xml:space="preserve"> servizi</w:t>
      </w:r>
      <w:r>
        <w:rPr>
          <w:szCs w:val="24"/>
        </w:rPr>
        <w:t>o</w:t>
      </w:r>
      <w:r w:rsidRPr="00032258">
        <w:rPr>
          <w:szCs w:val="24"/>
        </w:rPr>
        <w:t xml:space="preserve"> di post scuola attivat</w:t>
      </w:r>
      <w:r>
        <w:rPr>
          <w:szCs w:val="24"/>
        </w:rPr>
        <w:t>o</w:t>
      </w:r>
      <w:r w:rsidRPr="00032258">
        <w:rPr>
          <w:szCs w:val="24"/>
        </w:rPr>
        <w:t xml:space="preserve"> dal Comune di Truccazzano.</w:t>
      </w:r>
    </w:p>
    <w:p w14:paraId="57611B12" w14:textId="75B01D29" w:rsidR="00032258" w:rsidRPr="00032258" w:rsidRDefault="00032258" w:rsidP="00771FF8">
      <w:pPr>
        <w:tabs>
          <w:tab w:val="left" w:pos="426"/>
        </w:tabs>
        <w:jc w:val="both"/>
        <w:rPr>
          <w:szCs w:val="24"/>
        </w:rPr>
      </w:pPr>
      <w:r w:rsidRPr="00032258">
        <w:rPr>
          <w:szCs w:val="24"/>
        </w:rPr>
        <w:t>Il servizio di post scuola consiste nell’accoglienza, vigilanza ed assistenza agli alunni delle scuole dell’infanzia  di Truccazzano nelle fasce orarie successive il normale orario scolastico.</w:t>
      </w:r>
    </w:p>
    <w:p w14:paraId="43585CF4" w14:textId="77777777" w:rsidR="00032258" w:rsidRPr="00032258" w:rsidRDefault="00032258" w:rsidP="00771FF8">
      <w:pPr>
        <w:tabs>
          <w:tab w:val="left" w:pos="426"/>
        </w:tabs>
        <w:jc w:val="both"/>
        <w:rPr>
          <w:szCs w:val="24"/>
        </w:rPr>
      </w:pPr>
    </w:p>
    <w:p w14:paraId="2FF2C732" w14:textId="77777777" w:rsidR="00032258" w:rsidRPr="00032258" w:rsidRDefault="00032258" w:rsidP="00771FF8">
      <w:pPr>
        <w:jc w:val="both"/>
        <w:rPr>
          <w:b/>
          <w:szCs w:val="24"/>
        </w:rPr>
      </w:pPr>
      <w:r w:rsidRPr="00032258">
        <w:rPr>
          <w:b/>
          <w:szCs w:val="24"/>
        </w:rPr>
        <w:t xml:space="preserve">Personale </w:t>
      </w:r>
    </w:p>
    <w:p w14:paraId="0FD098BE" w14:textId="77777777" w:rsidR="00032258" w:rsidRPr="00032258" w:rsidRDefault="00032258" w:rsidP="00771FF8">
      <w:pPr>
        <w:jc w:val="both"/>
        <w:rPr>
          <w:szCs w:val="24"/>
        </w:rPr>
      </w:pPr>
      <w:r w:rsidRPr="00032258">
        <w:rPr>
          <w:szCs w:val="24"/>
        </w:rPr>
        <w:t>Il personale sarà costituito da educatori professionali.</w:t>
      </w:r>
    </w:p>
    <w:p w14:paraId="508060C1" w14:textId="77777777" w:rsidR="00032258" w:rsidRPr="00032258" w:rsidRDefault="00032258" w:rsidP="00771FF8">
      <w:pPr>
        <w:tabs>
          <w:tab w:val="left" w:pos="426"/>
        </w:tabs>
        <w:jc w:val="both"/>
        <w:rPr>
          <w:szCs w:val="24"/>
        </w:rPr>
      </w:pPr>
    </w:p>
    <w:p w14:paraId="680C9AA3" w14:textId="77777777" w:rsidR="00032258" w:rsidRPr="00032258" w:rsidRDefault="00032258" w:rsidP="00771FF8">
      <w:pPr>
        <w:tabs>
          <w:tab w:val="left" w:pos="426"/>
        </w:tabs>
        <w:jc w:val="both"/>
        <w:rPr>
          <w:b/>
          <w:szCs w:val="24"/>
        </w:rPr>
      </w:pPr>
      <w:r w:rsidRPr="00032258">
        <w:rPr>
          <w:b/>
          <w:szCs w:val="24"/>
        </w:rPr>
        <w:t xml:space="preserve">Orari e durata del servizio </w:t>
      </w:r>
    </w:p>
    <w:p w14:paraId="469546D7" w14:textId="26DC72BE" w:rsidR="00032258" w:rsidRPr="00032258" w:rsidRDefault="00032258" w:rsidP="00771FF8">
      <w:pPr>
        <w:tabs>
          <w:tab w:val="left" w:pos="426"/>
        </w:tabs>
        <w:jc w:val="both"/>
        <w:rPr>
          <w:szCs w:val="24"/>
        </w:rPr>
      </w:pPr>
      <w:r w:rsidRPr="00032258">
        <w:rPr>
          <w:szCs w:val="24"/>
        </w:rPr>
        <w:t>Il servizio avrà durata di un anno scolastico con inizio nel mese di settembre 202 e termine nel mese di giugno 202</w:t>
      </w:r>
      <w:r w:rsidR="009208DA">
        <w:rPr>
          <w:szCs w:val="24"/>
        </w:rPr>
        <w:t>6</w:t>
      </w:r>
      <w:r w:rsidRPr="00032258">
        <w:rPr>
          <w:szCs w:val="24"/>
        </w:rPr>
        <w:t xml:space="preserve"> secondo il calendario scolastico, per 5 giorni la settimana (dal lunedì al venerdì).</w:t>
      </w:r>
    </w:p>
    <w:p w14:paraId="67CB87F6" w14:textId="77777777" w:rsidR="00032258" w:rsidRPr="00032258" w:rsidRDefault="00032258" w:rsidP="00771FF8">
      <w:pPr>
        <w:tabs>
          <w:tab w:val="left" w:pos="426"/>
        </w:tabs>
        <w:jc w:val="both"/>
        <w:rPr>
          <w:szCs w:val="24"/>
        </w:rPr>
      </w:pPr>
    </w:p>
    <w:p w14:paraId="062BCAC0" w14:textId="77777777" w:rsidR="00032258" w:rsidRPr="00032258" w:rsidRDefault="00032258" w:rsidP="00771FF8">
      <w:pPr>
        <w:tabs>
          <w:tab w:val="left" w:pos="426"/>
        </w:tabs>
        <w:jc w:val="both"/>
        <w:rPr>
          <w:szCs w:val="24"/>
        </w:rPr>
      </w:pPr>
      <w:r w:rsidRPr="00032258">
        <w:rPr>
          <w:szCs w:val="24"/>
        </w:rPr>
        <w:t>L’orario giornaliero sarà il seguente:</w:t>
      </w:r>
    </w:p>
    <w:p w14:paraId="12C99B31" w14:textId="77777777" w:rsidR="00CD6834" w:rsidRDefault="00CD6834" w:rsidP="00771FF8">
      <w:pPr>
        <w:tabs>
          <w:tab w:val="left" w:pos="426"/>
        </w:tabs>
        <w:spacing w:line="360" w:lineRule="auto"/>
        <w:contextualSpacing/>
        <w:jc w:val="both"/>
        <w:rPr>
          <w:rFonts w:ascii="Arial" w:hAnsi="Arial" w:cs="Arial"/>
          <w:b/>
          <w:sz w:val="22"/>
          <w:szCs w:val="22"/>
          <w:u w:val="single"/>
        </w:rPr>
      </w:pPr>
      <w:bookmarkStart w:id="0" w:name="_Hlk135743674"/>
    </w:p>
    <w:p w14:paraId="080608D6" w14:textId="467F0AAE" w:rsidR="00806E97" w:rsidRPr="00806E97" w:rsidRDefault="00806E97" w:rsidP="00771FF8">
      <w:pPr>
        <w:tabs>
          <w:tab w:val="left" w:pos="426"/>
        </w:tabs>
        <w:spacing w:line="360" w:lineRule="auto"/>
        <w:contextualSpacing/>
        <w:jc w:val="both"/>
        <w:rPr>
          <w:rFonts w:ascii="Arial" w:hAnsi="Arial" w:cs="Arial"/>
          <w:sz w:val="22"/>
          <w:szCs w:val="22"/>
        </w:rPr>
      </w:pPr>
      <w:r w:rsidRPr="00806E97">
        <w:rPr>
          <w:rFonts w:ascii="Arial" w:hAnsi="Arial" w:cs="Arial"/>
          <w:b/>
          <w:sz w:val="22"/>
          <w:szCs w:val="22"/>
          <w:u w:val="single"/>
        </w:rPr>
        <w:t>POST SCUOLA DELL’INFANZIA:</w:t>
      </w:r>
      <w:r w:rsidRPr="00806E97">
        <w:rPr>
          <w:rFonts w:ascii="Arial" w:hAnsi="Arial" w:cs="Arial"/>
          <w:sz w:val="22"/>
          <w:szCs w:val="22"/>
        </w:rPr>
        <w:tab/>
      </w:r>
      <w:r w:rsidRPr="00806E97">
        <w:rPr>
          <w:rFonts w:ascii="Arial" w:hAnsi="Arial" w:cs="Arial"/>
          <w:sz w:val="22"/>
          <w:szCs w:val="22"/>
        </w:rPr>
        <w:tab/>
      </w:r>
      <w:r w:rsidRPr="00806E97">
        <w:rPr>
          <w:rFonts w:ascii="Arial" w:hAnsi="Arial" w:cs="Arial"/>
          <w:sz w:val="22"/>
          <w:szCs w:val="22"/>
        </w:rPr>
        <w:tab/>
      </w:r>
      <w:r w:rsidRPr="00806E97">
        <w:rPr>
          <w:rFonts w:ascii="Arial" w:hAnsi="Arial" w:cs="Arial"/>
          <w:sz w:val="22"/>
          <w:szCs w:val="22"/>
        </w:rPr>
        <w:tab/>
      </w:r>
      <w:r w:rsidRPr="00806E97">
        <w:rPr>
          <w:rFonts w:ascii="Arial" w:hAnsi="Arial" w:cs="Arial"/>
          <w:sz w:val="22"/>
          <w:szCs w:val="22"/>
        </w:rPr>
        <w:tab/>
        <w:t>dalle ore 16,00 alle ore 17,00</w:t>
      </w:r>
      <w:bookmarkEnd w:id="0"/>
    </w:p>
    <w:p w14:paraId="71B3AEC0" w14:textId="772D537A" w:rsidR="00032258" w:rsidRPr="00032258" w:rsidRDefault="00032258" w:rsidP="00771FF8">
      <w:pPr>
        <w:tabs>
          <w:tab w:val="left" w:pos="426"/>
        </w:tabs>
        <w:jc w:val="both"/>
        <w:rPr>
          <w:szCs w:val="24"/>
        </w:rPr>
      </w:pPr>
      <w:r w:rsidRPr="00032258">
        <w:rPr>
          <w:szCs w:val="24"/>
        </w:rPr>
        <w:t>I genitori potranno passare a prendere i propri figli all’ora che riterranno opportuna, purché non prima dell’orario iniziale e non oltre l’orario finale sopra citato.</w:t>
      </w:r>
      <w:r w:rsidR="00CD67C3">
        <w:rPr>
          <w:szCs w:val="24"/>
        </w:rPr>
        <w:t xml:space="preserve"> </w:t>
      </w:r>
      <w:r w:rsidRPr="00032258">
        <w:rPr>
          <w:szCs w:val="24"/>
        </w:rPr>
        <w:t xml:space="preserve">Gli alunni devono essere presi in consegna all’uscita del post scuola dai genitori o, qualora impossibilitati, da altro familiare o parente o persona dagli stessi autorizzati, ancorché maggiorenni, mediante delega scritta, firmata da uno dei genitori. </w:t>
      </w:r>
    </w:p>
    <w:p w14:paraId="1543E447" w14:textId="77777777" w:rsidR="00032258" w:rsidRPr="00032258" w:rsidRDefault="00032258" w:rsidP="00771FF8">
      <w:pPr>
        <w:tabs>
          <w:tab w:val="left" w:pos="426"/>
        </w:tabs>
        <w:jc w:val="both"/>
        <w:rPr>
          <w:szCs w:val="24"/>
        </w:rPr>
      </w:pPr>
    </w:p>
    <w:p w14:paraId="68993A41" w14:textId="77777777" w:rsidR="00032258" w:rsidRPr="00032258" w:rsidRDefault="00032258" w:rsidP="00771FF8">
      <w:pPr>
        <w:tabs>
          <w:tab w:val="left" w:pos="426"/>
        </w:tabs>
        <w:jc w:val="both"/>
        <w:rPr>
          <w:b/>
          <w:szCs w:val="24"/>
        </w:rPr>
      </w:pPr>
      <w:r w:rsidRPr="00032258">
        <w:rPr>
          <w:b/>
          <w:szCs w:val="24"/>
        </w:rPr>
        <w:t>Sede dei servizi</w:t>
      </w:r>
    </w:p>
    <w:p w14:paraId="595CADDF" w14:textId="7BFF9E5A" w:rsidR="00032258" w:rsidRPr="00032258" w:rsidRDefault="00032258" w:rsidP="00771FF8">
      <w:pPr>
        <w:tabs>
          <w:tab w:val="left" w:pos="5529"/>
        </w:tabs>
        <w:jc w:val="both"/>
        <w:rPr>
          <w:szCs w:val="24"/>
        </w:rPr>
      </w:pPr>
      <w:r w:rsidRPr="00032258">
        <w:rPr>
          <w:szCs w:val="24"/>
        </w:rPr>
        <w:t>I</w:t>
      </w:r>
      <w:r>
        <w:rPr>
          <w:szCs w:val="24"/>
        </w:rPr>
        <w:t>l</w:t>
      </w:r>
      <w:r w:rsidRPr="00032258">
        <w:rPr>
          <w:szCs w:val="24"/>
        </w:rPr>
        <w:t xml:space="preserve"> servizi</w:t>
      </w:r>
      <w:r>
        <w:rPr>
          <w:szCs w:val="24"/>
        </w:rPr>
        <w:t>o</w:t>
      </w:r>
      <w:r w:rsidRPr="00032258">
        <w:rPr>
          <w:szCs w:val="24"/>
        </w:rPr>
        <w:t xml:space="preserve"> verr</w:t>
      </w:r>
      <w:r>
        <w:rPr>
          <w:szCs w:val="24"/>
        </w:rPr>
        <w:t xml:space="preserve">à </w:t>
      </w:r>
      <w:r w:rsidRPr="00032258">
        <w:rPr>
          <w:szCs w:val="24"/>
        </w:rPr>
        <w:t>erogat</w:t>
      </w:r>
      <w:r>
        <w:rPr>
          <w:szCs w:val="24"/>
        </w:rPr>
        <w:t>o</w:t>
      </w:r>
      <w:r w:rsidRPr="00032258">
        <w:rPr>
          <w:szCs w:val="24"/>
        </w:rPr>
        <w:t xml:space="preserve"> presso le Scuole dell’Infanzia  di Albignano e Truccazzano.</w:t>
      </w:r>
    </w:p>
    <w:p w14:paraId="5387312E" w14:textId="77777777" w:rsidR="00032258" w:rsidRPr="00032258" w:rsidRDefault="00032258" w:rsidP="00771FF8">
      <w:pPr>
        <w:tabs>
          <w:tab w:val="left" w:pos="426"/>
        </w:tabs>
        <w:jc w:val="both"/>
        <w:rPr>
          <w:b/>
          <w:szCs w:val="24"/>
        </w:rPr>
      </w:pPr>
    </w:p>
    <w:p w14:paraId="0476A481" w14:textId="77777777" w:rsidR="00032258" w:rsidRPr="00032258" w:rsidRDefault="00032258" w:rsidP="00771FF8">
      <w:pPr>
        <w:tabs>
          <w:tab w:val="left" w:pos="426"/>
        </w:tabs>
        <w:jc w:val="both"/>
        <w:rPr>
          <w:b/>
          <w:szCs w:val="24"/>
        </w:rPr>
      </w:pPr>
      <w:r w:rsidRPr="00032258">
        <w:rPr>
          <w:b/>
          <w:szCs w:val="24"/>
        </w:rPr>
        <w:t xml:space="preserve">Modalità d’iscrizione </w:t>
      </w:r>
    </w:p>
    <w:p w14:paraId="3A205B42" w14:textId="5A346A18" w:rsidR="00A352F8" w:rsidRDefault="00032258" w:rsidP="00771FF8">
      <w:pPr>
        <w:tabs>
          <w:tab w:val="left" w:pos="426"/>
        </w:tabs>
        <w:jc w:val="center"/>
        <w:rPr>
          <w:b/>
          <w:bCs/>
          <w:sz w:val="28"/>
          <w:szCs w:val="28"/>
          <w:highlight w:val="yellow"/>
          <w:u w:val="single"/>
        </w:rPr>
      </w:pPr>
      <w:r w:rsidRPr="00A352F8">
        <w:rPr>
          <w:b/>
          <w:bCs/>
          <w:sz w:val="28"/>
          <w:szCs w:val="28"/>
          <w:highlight w:val="yellow"/>
          <w:u w:val="single"/>
        </w:rPr>
        <w:t>I genitori che desiderano usufruire del servizio d</w:t>
      </w:r>
      <w:r w:rsidR="00A352F8">
        <w:rPr>
          <w:b/>
          <w:bCs/>
          <w:sz w:val="28"/>
          <w:szCs w:val="28"/>
          <w:highlight w:val="yellow"/>
          <w:u w:val="single"/>
        </w:rPr>
        <w:t xml:space="preserve">ovranno </w:t>
      </w:r>
      <w:r w:rsidRPr="00A352F8">
        <w:rPr>
          <w:b/>
          <w:bCs/>
          <w:sz w:val="28"/>
          <w:szCs w:val="28"/>
          <w:highlight w:val="yellow"/>
          <w:u w:val="single"/>
        </w:rPr>
        <w:t xml:space="preserve">compilare </w:t>
      </w:r>
    </w:p>
    <w:p w14:paraId="3E8BFA2B" w14:textId="77777777" w:rsidR="00A352F8" w:rsidRDefault="00032258" w:rsidP="00771FF8">
      <w:pPr>
        <w:tabs>
          <w:tab w:val="left" w:pos="426"/>
        </w:tabs>
        <w:jc w:val="center"/>
        <w:rPr>
          <w:b/>
          <w:sz w:val="28"/>
          <w:szCs w:val="28"/>
          <w:highlight w:val="yellow"/>
          <w:u w:val="single"/>
        </w:rPr>
      </w:pPr>
      <w:r w:rsidRPr="00A352F8">
        <w:rPr>
          <w:b/>
          <w:bCs/>
          <w:sz w:val="28"/>
          <w:szCs w:val="28"/>
          <w:highlight w:val="yellow"/>
          <w:u w:val="single"/>
        </w:rPr>
        <w:t>il modulo allegato e trasmetterlo</w:t>
      </w:r>
      <w:r w:rsidRPr="00A352F8">
        <w:rPr>
          <w:b/>
          <w:sz w:val="28"/>
          <w:szCs w:val="28"/>
          <w:highlight w:val="yellow"/>
          <w:u w:val="single"/>
        </w:rPr>
        <w:t xml:space="preserve"> via mail </w:t>
      </w:r>
    </w:p>
    <w:p w14:paraId="62147A05" w14:textId="0659CFF7" w:rsidR="00A352F8" w:rsidRPr="00A352F8" w:rsidRDefault="00032258" w:rsidP="00771FF8">
      <w:pPr>
        <w:tabs>
          <w:tab w:val="left" w:pos="426"/>
        </w:tabs>
        <w:jc w:val="center"/>
        <w:rPr>
          <w:b/>
          <w:sz w:val="28"/>
          <w:szCs w:val="28"/>
          <w:highlight w:val="yellow"/>
          <w:u w:val="single"/>
        </w:rPr>
      </w:pPr>
      <w:r w:rsidRPr="00A352F8">
        <w:rPr>
          <w:b/>
          <w:sz w:val="28"/>
          <w:szCs w:val="28"/>
          <w:highlight w:val="yellow"/>
          <w:u w:val="single"/>
        </w:rPr>
        <w:t>all’Ufficio Istruzione del Comune di Truccazzano</w:t>
      </w:r>
    </w:p>
    <w:p w14:paraId="5691A6D4" w14:textId="1CD33D07" w:rsidR="00032258" w:rsidRPr="00A352F8" w:rsidRDefault="00032258" w:rsidP="00771FF8">
      <w:pPr>
        <w:tabs>
          <w:tab w:val="left" w:pos="426"/>
        </w:tabs>
        <w:jc w:val="center"/>
        <w:rPr>
          <w:b/>
          <w:sz w:val="28"/>
          <w:szCs w:val="28"/>
          <w:u w:val="single"/>
        </w:rPr>
      </w:pPr>
      <w:r w:rsidRPr="00A352F8">
        <w:rPr>
          <w:b/>
          <w:sz w:val="28"/>
          <w:szCs w:val="28"/>
          <w:highlight w:val="yellow"/>
          <w:u w:val="single"/>
        </w:rPr>
        <w:t xml:space="preserve"> entro</w:t>
      </w:r>
      <w:r w:rsidR="00A352F8">
        <w:rPr>
          <w:b/>
          <w:sz w:val="28"/>
          <w:szCs w:val="28"/>
          <w:highlight w:val="yellow"/>
          <w:u w:val="single"/>
        </w:rPr>
        <w:t xml:space="preserve"> e non </w:t>
      </w:r>
      <w:proofErr w:type="gramStart"/>
      <w:r w:rsidR="00A352F8">
        <w:rPr>
          <w:b/>
          <w:sz w:val="28"/>
          <w:szCs w:val="28"/>
          <w:highlight w:val="yellow"/>
          <w:u w:val="single"/>
        </w:rPr>
        <w:t>oltre  venerdì</w:t>
      </w:r>
      <w:proofErr w:type="gramEnd"/>
      <w:r w:rsidRPr="00A352F8">
        <w:rPr>
          <w:b/>
          <w:sz w:val="28"/>
          <w:szCs w:val="28"/>
          <w:highlight w:val="yellow"/>
          <w:u w:val="single"/>
        </w:rPr>
        <w:t xml:space="preserve"> </w:t>
      </w:r>
      <w:r w:rsidR="00CD67C3" w:rsidRPr="00A352F8">
        <w:rPr>
          <w:b/>
          <w:sz w:val="28"/>
          <w:szCs w:val="28"/>
          <w:highlight w:val="yellow"/>
          <w:u w:val="single"/>
        </w:rPr>
        <w:t>14</w:t>
      </w:r>
      <w:r w:rsidR="00AD193A" w:rsidRPr="00A352F8">
        <w:rPr>
          <w:b/>
          <w:sz w:val="28"/>
          <w:szCs w:val="28"/>
          <w:highlight w:val="yellow"/>
          <w:u w:val="single"/>
        </w:rPr>
        <w:t xml:space="preserve"> agost</w:t>
      </w:r>
      <w:r w:rsidRPr="00A352F8">
        <w:rPr>
          <w:b/>
          <w:sz w:val="28"/>
          <w:szCs w:val="28"/>
          <w:highlight w:val="yellow"/>
          <w:u w:val="single"/>
        </w:rPr>
        <w:t>o 202</w:t>
      </w:r>
      <w:r w:rsidR="002E0392" w:rsidRPr="00A352F8">
        <w:rPr>
          <w:b/>
          <w:sz w:val="28"/>
          <w:szCs w:val="28"/>
          <w:highlight w:val="yellow"/>
          <w:u w:val="single"/>
        </w:rPr>
        <w:t>6</w:t>
      </w:r>
      <w:r w:rsidRPr="00A352F8">
        <w:rPr>
          <w:b/>
          <w:sz w:val="28"/>
          <w:szCs w:val="28"/>
          <w:highlight w:val="yellow"/>
          <w:u w:val="single"/>
        </w:rPr>
        <w:t>.</w:t>
      </w:r>
    </w:p>
    <w:p w14:paraId="2CB9F52C" w14:textId="77777777" w:rsidR="00032258" w:rsidRPr="00771FF8" w:rsidRDefault="00032258" w:rsidP="00771FF8">
      <w:pPr>
        <w:tabs>
          <w:tab w:val="left" w:pos="426"/>
        </w:tabs>
        <w:jc w:val="both"/>
        <w:rPr>
          <w:szCs w:val="24"/>
        </w:rPr>
      </w:pPr>
    </w:p>
    <w:p w14:paraId="74FF70DF" w14:textId="77777777" w:rsidR="00032258" w:rsidRPr="00032258" w:rsidRDefault="00032258" w:rsidP="00771FF8">
      <w:pPr>
        <w:tabs>
          <w:tab w:val="left" w:pos="426"/>
        </w:tabs>
        <w:jc w:val="both"/>
        <w:rPr>
          <w:szCs w:val="24"/>
        </w:rPr>
      </w:pPr>
      <w:r w:rsidRPr="00032258">
        <w:rPr>
          <w:szCs w:val="24"/>
        </w:rPr>
        <w:t>L’iscrizione si intende per l’intero anno scolastico. L’accoglimento delle richieste presentate in corso d’anno scolastico è subordinato alla disponibilità dei posti.</w:t>
      </w:r>
    </w:p>
    <w:p w14:paraId="069A1DB1" w14:textId="7803561D" w:rsidR="00032258" w:rsidRPr="00032258" w:rsidRDefault="00032258" w:rsidP="00771FF8">
      <w:pPr>
        <w:tabs>
          <w:tab w:val="left" w:pos="426"/>
        </w:tabs>
        <w:jc w:val="both"/>
        <w:rPr>
          <w:szCs w:val="24"/>
        </w:rPr>
      </w:pPr>
      <w:r w:rsidRPr="00032258">
        <w:rPr>
          <w:szCs w:val="24"/>
        </w:rPr>
        <w:t xml:space="preserve">Il servizio sarà attivato al raggiungimento di almeno </w:t>
      </w:r>
      <w:r>
        <w:rPr>
          <w:szCs w:val="24"/>
        </w:rPr>
        <w:t>8 (otto)</w:t>
      </w:r>
      <w:r w:rsidRPr="00032258">
        <w:rPr>
          <w:szCs w:val="24"/>
        </w:rPr>
        <w:t xml:space="preserve"> iscritti. Gli utenti sono tenuti a comunicare qualsiasi variazione di indirizzo che dovesse intervenire successivamente alla compilazione della domanda. </w:t>
      </w:r>
    </w:p>
    <w:p w14:paraId="6171BA62" w14:textId="77777777" w:rsidR="00032258" w:rsidRDefault="00032258" w:rsidP="00771FF8">
      <w:pPr>
        <w:tabs>
          <w:tab w:val="left" w:pos="426"/>
        </w:tabs>
        <w:jc w:val="both"/>
        <w:rPr>
          <w:b/>
          <w:szCs w:val="24"/>
        </w:rPr>
      </w:pPr>
    </w:p>
    <w:p w14:paraId="12AC93C7" w14:textId="77777777" w:rsidR="00A352F8" w:rsidRPr="00032258" w:rsidRDefault="00A352F8" w:rsidP="00771FF8">
      <w:pPr>
        <w:tabs>
          <w:tab w:val="left" w:pos="426"/>
        </w:tabs>
        <w:jc w:val="both"/>
        <w:rPr>
          <w:b/>
          <w:szCs w:val="24"/>
        </w:rPr>
      </w:pPr>
    </w:p>
    <w:p w14:paraId="63082C73" w14:textId="77777777" w:rsidR="00032258" w:rsidRPr="00032258" w:rsidRDefault="00032258" w:rsidP="00771FF8">
      <w:pPr>
        <w:tabs>
          <w:tab w:val="left" w:pos="426"/>
        </w:tabs>
        <w:jc w:val="both"/>
        <w:rPr>
          <w:b/>
          <w:szCs w:val="24"/>
        </w:rPr>
      </w:pPr>
      <w:r w:rsidRPr="00032258">
        <w:rPr>
          <w:b/>
          <w:szCs w:val="24"/>
        </w:rPr>
        <w:lastRenderedPageBreak/>
        <w:t xml:space="preserve">Inserimento di bambini diversamente abili </w:t>
      </w:r>
    </w:p>
    <w:p w14:paraId="4B9E125E" w14:textId="77777777" w:rsidR="00032258" w:rsidRPr="00032258" w:rsidRDefault="00032258" w:rsidP="00771FF8">
      <w:pPr>
        <w:tabs>
          <w:tab w:val="left" w:pos="426"/>
        </w:tabs>
        <w:jc w:val="both"/>
        <w:rPr>
          <w:szCs w:val="24"/>
        </w:rPr>
      </w:pPr>
      <w:r w:rsidRPr="00032258">
        <w:rPr>
          <w:szCs w:val="24"/>
        </w:rPr>
        <w:t>L’eventuale inserimento di bambini portatori di handicap accertato dovrà essere concordato con l’Ufficio Servizi Sociali del Comune di Truccazzano. L’Ufficio Pubblica Istruzione accoglierà solo le domande, corredate dal progetto educativo redatto dall’Assistente Sociale.</w:t>
      </w:r>
    </w:p>
    <w:p w14:paraId="71942AD5" w14:textId="77777777" w:rsidR="00032258" w:rsidRPr="00032258" w:rsidRDefault="00032258" w:rsidP="00771FF8">
      <w:pPr>
        <w:tabs>
          <w:tab w:val="left" w:pos="426"/>
        </w:tabs>
        <w:jc w:val="both"/>
        <w:rPr>
          <w:b/>
          <w:szCs w:val="24"/>
        </w:rPr>
      </w:pPr>
      <w:r w:rsidRPr="00032258">
        <w:rPr>
          <w:b/>
          <w:szCs w:val="24"/>
        </w:rPr>
        <w:t>Somministrazione di farmaci salvavita di primo intervento</w:t>
      </w:r>
    </w:p>
    <w:p w14:paraId="5C3C25B6" w14:textId="77777777" w:rsidR="00032258" w:rsidRPr="00032258" w:rsidRDefault="00032258" w:rsidP="00771FF8">
      <w:pPr>
        <w:tabs>
          <w:tab w:val="left" w:pos="426"/>
        </w:tabs>
        <w:jc w:val="both"/>
        <w:rPr>
          <w:szCs w:val="24"/>
        </w:rPr>
      </w:pPr>
      <w:r w:rsidRPr="00032258">
        <w:rPr>
          <w:szCs w:val="24"/>
        </w:rPr>
        <w:t xml:space="preserve">L’eventuale necessità di utilizzo di farmaci salvavita da parte del minore va comunicata al momento dell’iscrizione e supportata da idonea documentazione medica. </w:t>
      </w:r>
    </w:p>
    <w:p w14:paraId="0A7FAC89" w14:textId="77777777" w:rsidR="00032258" w:rsidRPr="00032258" w:rsidRDefault="00032258" w:rsidP="00771FF8">
      <w:pPr>
        <w:tabs>
          <w:tab w:val="left" w:pos="426"/>
        </w:tabs>
        <w:jc w:val="both"/>
        <w:rPr>
          <w:b/>
          <w:szCs w:val="24"/>
          <w:u w:val="single"/>
        </w:rPr>
      </w:pPr>
    </w:p>
    <w:p w14:paraId="5F0AA915" w14:textId="77777777" w:rsidR="00032258" w:rsidRPr="00032258" w:rsidRDefault="00032258" w:rsidP="00771FF8">
      <w:pPr>
        <w:tabs>
          <w:tab w:val="left" w:pos="426"/>
        </w:tabs>
        <w:jc w:val="both"/>
        <w:rPr>
          <w:b/>
          <w:szCs w:val="24"/>
          <w:u w:val="single"/>
        </w:rPr>
      </w:pPr>
      <w:r w:rsidRPr="00032258">
        <w:rPr>
          <w:b/>
          <w:szCs w:val="24"/>
          <w:u w:val="single"/>
        </w:rPr>
        <w:t xml:space="preserve">Costo del servizio </w:t>
      </w:r>
    </w:p>
    <w:p w14:paraId="678CC300" w14:textId="360008B8" w:rsidR="00032258" w:rsidRPr="00032258" w:rsidRDefault="00032258" w:rsidP="00771FF8">
      <w:pPr>
        <w:tabs>
          <w:tab w:val="left" w:pos="426"/>
        </w:tabs>
        <w:jc w:val="both"/>
        <w:rPr>
          <w:szCs w:val="24"/>
        </w:rPr>
      </w:pPr>
      <w:r w:rsidRPr="00032258">
        <w:rPr>
          <w:szCs w:val="24"/>
        </w:rPr>
        <w:t xml:space="preserve">Le famiglie provvedono alla copertura parziale dei costi di gestione del servizio come indicato di seguito. Non sono previste riduzioni per l’utilizzo del servizio da parte di più figli. </w:t>
      </w:r>
    </w:p>
    <w:p w14:paraId="5827A711" w14:textId="77777777" w:rsidR="00675163" w:rsidRDefault="00675163" w:rsidP="00771FF8">
      <w:pPr>
        <w:tabs>
          <w:tab w:val="left" w:pos="426"/>
        </w:tabs>
        <w:jc w:val="both"/>
        <w:rPr>
          <w:szCs w:val="24"/>
        </w:rPr>
      </w:pPr>
    </w:p>
    <w:p w14:paraId="078F521C" w14:textId="7A1279CC" w:rsidR="00675163" w:rsidRPr="00032258" w:rsidRDefault="00675163" w:rsidP="00771FF8">
      <w:pPr>
        <w:tabs>
          <w:tab w:val="left" w:pos="426"/>
        </w:tabs>
        <w:jc w:val="both"/>
        <w:rPr>
          <w:szCs w:val="24"/>
        </w:rPr>
      </w:pPr>
      <w:bookmarkStart w:id="1" w:name="_Hlk200700655"/>
      <w:r w:rsidRPr="00032258">
        <w:rPr>
          <w:b/>
          <w:szCs w:val="24"/>
          <w:u w:val="single"/>
        </w:rPr>
        <w:t xml:space="preserve">Servizio di post scuola </w:t>
      </w:r>
      <w:proofErr w:type="spellStart"/>
      <w:r w:rsidRPr="00032258">
        <w:rPr>
          <w:b/>
          <w:szCs w:val="24"/>
          <w:u w:val="single"/>
        </w:rPr>
        <w:t>scuola</w:t>
      </w:r>
      <w:proofErr w:type="spellEnd"/>
      <w:r w:rsidRPr="00032258">
        <w:rPr>
          <w:b/>
          <w:szCs w:val="24"/>
          <w:u w:val="single"/>
        </w:rPr>
        <w:t xml:space="preserve"> </w:t>
      </w:r>
      <w:r>
        <w:rPr>
          <w:b/>
          <w:szCs w:val="24"/>
          <w:u w:val="single"/>
        </w:rPr>
        <w:t>i</w:t>
      </w:r>
      <w:r w:rsidRPr="00032258">
        <w:rPr>
          <w:b/>
          <w:szCs w:val="24"/>
          <w:u w:val="single"/>
        </w:rPr>
        <w:t>nfanzia</w:t>
      </w:r>
      <w:r w:rsidRPr="00032258">
        <w:rPr>
          <w:szCs w:val="24"/>
        </w:rPr>
        <w:t xml:space="preserve"> dalle 16</w:t>
      </w:r>
      <w:r>
        <w:rPr>
          <w:szCs w:val="24"/>
        </w:rPr>
        <w:t>,00</w:t>
      </w:r>
      <w:r w:rsidRPr="00032258">
        <w:rPr>
          <w:szCs w:val="24"/>
        </w:rPr>
        <w:t xml:space="preserve"> alle 17</w:t>
      </w:r>
      <w:r>
        <w:rPr>
          <w:szCs w:val="24"/>
        </w:rPr>
        <w:t>,00</w:t>
      </w:r>
      <w:r w:rsidRPr="00032258">
        <w:rPr>
          <w:szCs w:val="24"/>
        </w:rPr>
        <w:t xml:space="preserve"> (60 </w:t>
      </w:r>
      <w:proofErr w:type="spellStart"/>
      <w:r w:rsidRPr="00032258">
        <w:rPr>
          <w:szCs w:val="24"/>
        </w:rPr>
        <w:t>mn</w:t>
      </w:r>
      <w:proofErr w:type="spellEnd"/>
      <w:r w:rsidRPr="00032258">
        <w:rPr>
          <w:szCs w:val="24"/>
        </w:rPr>
        <w:t xml:space="preserve">) </w:t>
      </w:r>
      <w:r w:rsidRPr="00032258">
        <w:rPr>
          <w:b/>
          <w:szCs w:val="24"/>
          <w:u w:val="single"/>
        </w:rPr>
        <w:t xml:space="preserve">quota di € </w:t>
      </w:r>
      <w:r>
        <w:rPr>
          <w:b/>
          <w:szCs w:val="24"/>
          <w:u w:val="single"/>
        </w:rPr>
        <w:t>400</w:t>
      </w:r>
      <w:r w:rsidRPr="00032258">
        <w:rPr>
          <w:b/>
          <w:szCs w:val="24"/>
          <w:u w:val="single"/>
        </w:rPr>
        <w:t>,00 all’anno</w:t>
      </w:r>
      <w:r w:rsidRPr="00032258">
        <w:rPr>
          <w:szCs w:val="24"/>
        </w:rPr>
        <w:t>, suddivisa in:</w:t>
      </w:r>
      <w:bookmarkEnd w:id="1"/>
    </w:p>
    <w:p w14:paraId="204DC23B" w14:textId="77777777" w:rsidR="00675163" w:rsidRPr="002E0392" w:rsidRDefault="00675163" w:rsidP="00771FF8">
      <w:pPr>
        <w:pStyle w:val="Paragrafoelenco"/>
        <w:numPr>
          <w:ilvl w:val="0"/>
          <w:numId w:val="19"/>
        </w:numPr>
        <w:tabs>
          <w:tab w:val="left" w:pos="426"/>
        </w:tabs>
        <w:jc w:val="both"/>
        <w:rPr>
          <w:szCs w:val="24"/>
        </w:rPr>
      </w:pPr>
      <w:r w:rsidRPr="002E0392">
        <w:rPr>
          <w:szCs w:val="24"/>
        </w:rPr>
        <w:t xml:space="preserve">€ 200,00 all’atto della conferma dell’attivazione del servizio da parte dell’Ufficio </w:t>
      </w:r>
      <w:r w:rsidRPr="002E0392">
        <w:rPr>
          <w:szCs w:val="24"/>
        </w:rPr>
        <w:tab/>
      </w:r>
    </w:p>
    <w:p w14:paraId="622124E7" w14:textId="0E1335C0" w:rsidR="00675163" w:rsidRPr="002E0392" w:rsidRDefault="00675163" w:rsidP="00771FF8">
      <w:pPr>
        <w:pStyle w:val="Paragrafoelenco"/>
        <w:numPr>
          <w:ilvl w:val="0"/>
          <w:numId w:val="19"/>
        </w:numPr>
        <w:tabs>
          <w:tab w:val="left" w:pos="426"/>
        </w:tabs>
        <w:jc w:val="both"/>
        <w:rPr>
          <w:szCs w:val="24"/>
        </w:rPr>
      </w:pPr>
      <w:r w:rsidRPr="002E0392">
        <w:rPr>
          <w:szCs w:val="24"/>
        </w:rPr>
        <w:t>€ 200,00 entro il mese di gennaio 202</w:t>
      </w:r>
      <w:r w:rsidR="00771FF8">
        <w:rPr>
          <w:szCs w:val="24"/>
        </w:rPr>
        <w:t>7</w:t>
      </w:r>
    </w:p>
    <w:p w14:paraId="5A1644E5" w14:textId="70884CCC" w:rsidR="00032258" w:rsidRPr="00CD6834" w:rsidRDefault="00032258" w:rsidP="00CD6834">
      <w:pPr>
        <w:tabs>
          <w:tab w:val="left" w:pos="426"/>
        </w:tabs>
        <w:spacing w:line="240" w:lineRule="atLeast"/>
        <w:jc w:val="both"/>
        <w:rPr>
          <w:szCs w:val="24"/>
        </w:rPr>
      </w:pPr>
      <w:r w:rsidRPr="00CD6834">
        <w:rPr>
          <w:szCs w:val="24"/>
        </w:rPr>
        <w:tab/>
      </w:r>
      <w:r w:rsidRPr="00CD6834">
        <w:rPr>
          <w:szCs w:val="24"/>
        </w:rPr>
        <w:tab/>
      </w:r>
      <w:r w:rsidRPr="00CD6834">
        <w:rPr>
          <w:szCs w:val="24"/>
        </w:rPr>
        <w:tab/>
      </w:r>
    </w:p>
    <w:p w14:paraId="6455FB29" w14:textId="77777777" w:rsidR="00032258" w:rsidRPr="00032258" w:rsidRDefault="00032258" w:rsidP="00771FF8">
      <w:pPr>
        <w:tabs>
          <w:tab w:val="left" w:pos="426"/>
        </w:tabs>
        <w:jc w:val="both"/>
        <w:rPr>
          <w:b/>
          <w:szCs w:val="24"/>
        </w:rPr>
      </w:pPr>
      <w:r w:rsidRPr="00032258">
        <w:rPr>
          <w:b/>
          <w:szCs w:val="24"/>
        </w:rPr>
        <w:t>Modalità di pagamento</w:t>
      </w:r>
    </w:p>
    <w:p w14:paraId="519147A8" w14:textId="77777777" w:rsidR="00032258" w:rsidRPr="00032258" w:rsidRDefault="00032258" w:rsidP="00771FF8">
      <w:pPr>
        <w:tabs>
          <w:tab w:val="left" w:pos="426"/>
        </w:tabs>
        <w:jc w:val="both"/>
        <w:rPr>
          <w:szCs w:val="24"/>
        </w:rPr>
      </w:pPr>
      <w:r w:rsidRPr="00032258">
        <w:rPr>
          <w:szCs w:val="24"/>
        </w:rPr>
        <w:t xml:space="preserve">Al momento della conferma dell’effettuazione del servizio da parte dell’Ufficio Istruzione i genitori devono provvedere al pagamento della prima quota mediante:  </w:t>
      </w:r>
    </w:p>
    <w:p w14:paraId="4D76EA39" w14:textId="17843F3A" w:rsidR="00032258" w:rsidRPr="00032258" w:rsidRDefault="008A04F4" w:rsidP="00771FF8">
      <w:pPr>
        <w:numPr>
          <w:ilvl w:val="0"/>
          <w:numId w:val="16"/>
        </w:numPr>
        <w:autoSpaceDE w:val="0"/>
        <w:autoSpaceDN w:val="0"/>
        <w:adjustRightInd w:val="0"/>
        <w:jc w:val="both"/>
        <w:rPr>
          <w:b/>
          <w:bCs/>
          <w:szCs w:val="24"/>
        </w:rPr>
      </w:pPr>
      <w:r>
        <w:rPr>
          <w:b/>
          <w:szCs w:val="24"/>
        </w:rPr>
        <w:t>Pago PA</w:t>
      </w:r>
    </w:p>
    <w:p w14:paraId="50D6666E" w14:textId="77777777" w:rsidR="00032258" w:rsidRPr="00032258" w:rsidRDefault="00032258" w:rsidP="00771FF8">
      <w:pPr>
        <w:tabs>
          <w:tab w:val="left" w:pos="426"/>
        </w:tabs>
        <w:jc w:val="both"/>
        <w:rPr>
          <w:szCs w:val="24"/>
        </w:rPr>
      </w:pPr>
    </w:p>
    <w:p w14:paraId="4C245EDB" w14:textId="77777777" w:rsidR="00032258" w:rsidRPr="00032258" w:rsidRDefault="00032258" w:rsidP="00771FF8">
      <w:pPr>
        <w:tabs>
          <w:tab w:val="left" w:pos="426"/>
        </w:tabs>
        <w:jc w:val="both"/>
        <w:rPr>
          <w:b/>
          <w:szCs w:val="24"/>
        </w:rPr>
      </w:pPr>
      <w:r w:rsidRPr="00032258">
        <w:rPr>
          <w:b/>
          <w:szCs w:val="24"/>
        </w:rPr>
        <w:t xml:space="preserve">Assicurazione </w:t>
      </w:r>
    </w:p>
    <w:p w14:paraId="2A57C9AF" w14:textId="2E08BDE3" w:rsidR="00032258" w:rsidRPr="00032258" w:rsidRDefault="00032258" w:rsidP="00771FF8">
      <w:pPr>
        <w:tabs>
          <w:tab w:val="left" w:pos="426"/>
        </w:tabs>
        <w:jc w:val="both"/>
        <w:rPr>
          <w:szCs w:val="24"/>
        </w:rPr>
      </w:pPr>
      <w:r w:rsidRPr="00032258">
        <w:rPr>
          <w:szCs w:val="24"/>
        </w:rPr>
        <w:t xml:space="preserve">Gli utenti del servizio di post-scuola sono coperti da polizza assicurativa contro gli infortuni. </w:t>
      </w:r>
    </w:p>
    <w:p w14:paraId="04E0F50D" w14:textId="77777777" w:rsidR="00032258" w:rsidRPr="00032258" w:rsidRDefault="00032258" w:rsidP="00771FF8">
      <w:pPr>
        <w:tabs>
          <w:tab w:val="left" w:pos="426"/>
        </w:tabs>
        <w:jc w:val="both"/>
        <w:rPr>
          <w:szCs w:val="24"/>
        </w:rPr>
      </w:pPr>
    </w:p>
    <w:p w14:paraId="4525A939" w14:textId="77777777" w:rsidR="00032258" w:rsidRPr="00032258" w:rsidRDefault="00032258" w:rsidP="00771FF8">
      <w:pPr>
        <w:tabs>
          <w:tab w:val="left" w:pos="426"/>
        </w:tabs>
        <w:jc w:val="both"/>
        <w:rPr>
          <w:b/>
          <w:szCs w:val="24"/>
        </w:rPr>
      </w:pPr>
      <w:r w:rsidRPr="00032258">
        <w:rPr>
          <w:b/>
          <w:szCs w:val="24"/>
        </w:rPr>
        <w:t>Iscrizione al servizio in corso d’anno</w:t>
      </w:r>
    </w:p>
    <w:p w14:paraId="50D9BDB5" w14:textId="477A52B6" w:rsidR="00032258" w:rsidRPr="00032258" w:rsidRDefault="00032258" w:rsidP="00771FF8">
      <w:pPr>
        <w:tabs>
          <w:tab w:val="left" w:pos="426"/>
        </w:tabs>
        <w:jc w:val="both"/>
        <w:rPr>
          <w:szCs w:val="24"/>
        </w:rPr>
      </w:pPr>
      <w:r w:rsidRPr="00032258">
        <w:rPr>
          <w:szCs w:val="24"/>
        </w:rPr>
        <w:t xml:space="preserve">In caso di richiesta di iscrizione al servizio successivo al 31 dicembre, sarà dovuta la quota del 50% </w:t>
      </w:r>
    </w:p>
    <w:p w14:paraId="4C4FA5F7" w14:textId="77777777" w:rsidR="00032258" w:rsidRPr="00032258" w:rsidRDefault="00032258" w:rsidP="00771FF8">
      <w:pPr>
        <w:tabs>
          <w:tab w:val="left" w:pos="426"/>
        </w:tabs>
        <w:jc w:val="both"/>
        <w:rPr>
          <w:szCs w:val="24"/>
        </w:rPr>
      </w:pPr>
    </w:p>
    <w:p w14:paraId="269ECD13" w14:textId="7F4EA925" w:rsidR="00032258" w:rsidRPr="00032258" w:rsidRDefault="00032258" w:rsidP="00771FF8">
      <w:pPr>
        <w:tabs>
          <w:tab w:val="left" w:pos="426"/>
        </w:tabs>
        <w:jc w:val="both"/>
        <w:rPr>
          <w:b/>
          <w:szCs w:val="24"/>
        </w:rPr>
      </w:pPr>
      <w:r w:rsidRPr="00032258">
        <w:rPr>
          <w:b/>
          <w:szCs w:val="24"/>
        </w:rPr>
        <w:t xml:space="preserve">Rinuncia al servizio </w:t>
      </w:r>
    </w:p>
    <w:p w14:paraId="352E0B4C" w14:textId="780CE9E9" w:rsidR="00032258" w:rsidRPr="00032258" w:rsidRDefault="00032258" w:rsidP="00771FF8">
      <w:pPr>
        <w:tabs>
          <w:tab w:val="left" w:pos="426"/>
        </w:tabs>
        <w:jc w:val="both"/>
        <w:rPr>
          <w:szCs w:val="24"/>
        </w:rPr>
      </w:pPr>
      <w:r w:rsidRPr="00032258">
        <w:rPr>
          <w:szCs w:val="24"/>
        </w:rPr>
        <w:t>La rinuncia deve essere presentata per scritto all’Ufficio Pubblica Istruzione entro il 31 dicembre 202</w:t>
      </w:r>
      <w:r w:rsidR="002E0392">
        <w:rPr>
          <w:szCs w:val="24"/>
        </w:rPr>
        <w:t>6</w:t>
      </w:r>
      <w:r w:rsidR="009208DA">
        <w:rPr>
          <w:szCs w:val="24"/>
        </w:rPr>
        <w:t xml:space="preserve"> </w:t>
      </w:r>
      <w:r w:rsidRPr="00032258">
        <w:rPr>
          <w:szCs w:val="24"/>
        </w:rPr>
        <w:t xml:space="preserve">e comporta una riduzione del 50% della retta successiva. </w:t>
      </w:r>
    </w:p>
    <w:p w14:paraId="427441B2" w14:textId="77777777" w:rsidR="00032258" w:rsidRPr="00032258" w:rsidRDefault="00032258" w:rsidP="00771FF8">
      <w:pPr>
        <w:tabs>
          <w:tab w:val="left" w:pos="426"/>
        </w:tabs>
        <w:jc w:val="both"/>
        <w:rPr>
          <w:szCs w:val="24"/>
        </w:rPr>
      </w:pPr>
    </w:p>
    <w:p w14:paraId="01091067" w14:textId="77777777" w:rsidR="00032258" w:rsidRPr="00032258" w:rsidRDefault="00032258" w:rsidP="00771FF8">
      <w:pPr>
        <w:tabs>
          <w:tab w:val="left" w:pos="426"/>
        </w:tabs>
        <w:jc w:val="both"/>
        <w:rPr>
          <w:b/>
          <w:szCs w:val="24"/>
        </w:rPr>
      </w:pPr>
      <w:r w:rsidRPr="00032258">
        <w:rPr>
          <w:b/>
          <w:szCs w:val="24"/>
        </w:rPr>
        <w:t xml:space="preserve">Privacy </w:t>
      </w:r>
    </w:p>
    <w:p w14:paraId="53C6DE83" w14:textId="77777777" w:rsidR="00032258" w:rsidRPr="00032258" w:rsidRDefault="00032258" w:rsidP="00771FF8">
      <w:pPr>
        <w:tabs>
          <w:tab w:val="left" w:pos="426"/>
        </w:tabs>
        <w:jc w:val="both"/>
        <w:rPr>
          <w:szCs w:val="24"/>
        </w:rPr>
      </w:pPr>
      <w:r w:rsidRPr="00032258">
        <w:rPr>
          <w:szCs w:val="24"/>
        </w:rPr>
        <w:t xml:space="preserve">L’Amministrazione Comunale utilizza i dati personali e sensibili degli utenti, ai sensi del </w:t>
      </w:r>
      <w:proofErr w:type="spellStart"/>
      <w:r w:rsidRPr="00032258">
        <w:rPr>
          <w:szCs w:val="24"/>
        </w:rPr>
        <w:t>D.Lgs</w:t>
      </w:r>
      <w:proofErr w:type="spellEnd"/>
      <w:r w:rsidRPr="00032258">
        <w:rPr>
          <w:szCs w:val="24"/>
        </w:rPr>
        <w:t xml:space="preserve"> n. 196/2003 ad esclusivi fini istituzionali e in relazione all’organizzazione del Servizio di Pre/Post scuola. Per i suddetti fini i dati vengono trasmessi anche alla ditta appaltatrice del servizio pre e post scuola.</w:t>
      </w:r>
    </w:p>
    <w:p w14:paraId="36E14761" w14:textId="77777777" w:rsidR="002E0392" w:rsidRDefault="002E0392" w:rsidP="00771FF8">
      <w:pPr>
        <w:jc w:val="both"/>
        <w:rPr>
          <w:b/>
          <w:szCs w:val="24"/>
          <w:u w:val="single"/>
        </w:rPr>
      </w:pPr>
    </w:p>
    <w:p w14:paraId="56347722" w14:textId="22767E8A" w:rsidR="00032258" w:rsidRPr="00032258" w:rsidRDefault="00032258" w:rsidP="00771FF8">
      <w:pPr>
        <w:jc w:val="both"/>
        <w:rPr>
          <w:b/>
          <w:szCs w:val="24"/>
          <w:u w:val="single"/>
        </w:rPr>
      </w:pPr>
      <w:r w:rsidRPr="00032258">
        <w:rPr>
          <w:b/>
          <w:szCs w:val="24"/>
          <w:u w:val="single"/>
        </w:rPr>
        <w:t>Per informazioni:</w:t>
      </w:r>
    </w:p>
    <w:p w14:paraId="35CB338F" w14:textId="0482451F" w:rsidR="00032258" w:rsidRPr="00032258" w:rsidRDefault="00032258" w:rsidP="00771FF8">
      <w:pPr>
        <w:jc w:val="both"/>
        <w:rPr>
          <w:szCs w:val="24"/>
        </w:rPr>
      </w:pPr>
      <w:r w:rsidRPr="00032258">
        <w:rPr>
          <w:szCs w:val="24"/>
        </w:rPr>
        <w:t xml:space="preserve">Ufficio Istruzione: 0295997735 – </w:t>
      </w:r>
      <w:r w:rsidR="009208DA">
        <w:rPr>
          <w:szCs w:val="24"/>
        </w:rPr>
        <w:t>36</w:t>
      </w:r>
    </w:p>
    <w:p w14:paraId="2B166972" w14:textId="136E9E64" w:rsidR="00751C04" w:rsidRPr="00032258" w:rsidRDefault="00032258" w:rsidP="00771FF8">
      <w:pPr>
        <w:pStyle w:val="NormaleWeb"/>
        <w:spacing w:before="0" w:beforeAutospacing="0" w:after="0" w:afterAutospacing="0"/>
        <w:ind w:right="-709"/>
        <w:jc w:val="both"/>
        <w:rPr>
          <w:bCs/>
        </w:rPr>
      </w:pPr>
      <w:r w:rsidRPr="00032258">
        <w:t xml:space="preserve">e-mail: </w:t>
      </w:r>
      <w:r w:rsidR="00751C04">
        <w:rPr>
          <w:color w:val="0000FF"/>
          <w:u w:val="single"/>
        </w:rPr>
        <w:t>scuola@comune.truccazzano.mi.it</w:t>
      </w:r>
    </w:p>
    <w:sectPr w:rsidR="00751C04" w:rsidRPr="00032258">
      <w:footerReference w:type="default" r:id="rId7"/>
      <w:headerReference w:type="first" r:id="rId8"/>
      <w:footerReference w:type="first" r:id="rId9"/>
      <w:pgSz w:w="11906" w:h="16838" w:code="9"/>
      <w:pgMar w:top="1134" w:right="1134" w:bottom="1134" w:left="1134" w:header="720"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F8862" w14:textId="77777777" w:rsidR="002E12E8" w:rsidRDefault="002E12E8">
      <w:r>
        <w:separator/>
      </w:r>
    </w:p>
  </w:endnote>
  <w:endnote w:type="continuationSeparator" w:id="0">
    <w:p w14:paraId="3464A4CD" w14:textId="77777777" w:rsidR="002E12E8" w:rsidRDefault="002E1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Symbol"/>
    <w:panose1 w:val="05000000000000000000"/>
    <w:charset w:val="02"/>
    <w:family w:val="auto"/>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altName w:val="Arial Rounded MT Bold"/>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0793" w14:textId="06820A2A" w:rsidR="007A4D95" w:rsidRDefault="007A4D95" w:rsidP="007A4D95">
    <w:pPr>
      <w:pStyle w:val="Pidipagina"/>
      <w:pBdr>
        <w:top w:val="single" w:sz="4" w:space="19" w:color="auto"/>
      </w:pBdr>
      <w:jc w:val="center"/>
      <w:rPr>
        <w:rFonts w:ascii="Arial" w:hAnsi="Arial"/>
        <w:i/>
        <w:sz w:val="20"/>
      </w:rPr>
    </w:pPr>
    <w:bookmarkStart w:id="2" w:name="_Hlk159407391"/>
    <w:bookmarkStart w:id="3" w:name="_Hlk159407392"/>
    <w:r>
      <w:rPr>
        <w:rFonts w:ascii="Arial" w:hAnsi="Arial"/>
        <w:i/>
        <w:sz w:val="20"/>
      </w:rPr>
      <w:t>Via Scotti, 50 - 20060 Truccazzano (MI) – P. IVA 05043880151</w:t>
    </w:r>
  </w:p>
  <w:p w14:paraId="6FD87D9F" w14:textId="77777777" w:rsidR="007A4D95" w:rsidRPr="00806E97" w:rsidRDefault="007A4D95" w:rsidP="007A4D95">
    <w:pPr>
      <w:pStyle w:val="Pidipagina"/>
      <w:pBdr>
        <w:top w:val="single" w:sz="4" w:space="19" w:color="auto"/>
      </w:pBdr>
      <w:jc w:val="center"/>
      <w:rPr>
        <w:rFonts w:ascii="Arial" w:hAnsi="Arial"/>
        <w:sz w:val="20"/>
        <w:lang w:val="es-ES"/>
      </w:rPr>
    </w:pPr>
    <w:r w:rsidRPr="00806E97">
      <w:rPr>
        <w:rFonts w:ascii="Arial" w:hAnsi="Arial"/>
        <w:sz w:val="20"/>
        <w:lang w:val="es-ES"/>
      </w:rPr>
      <w:t xml:space="preserve">Tel. 02 95997721 – PEC: comune.truccazzano.mi@legalmail.it </w:t>
    </w:r>
  </w:p>
  <w:bookmarkEnd w:id="2"/>
  <w:bookmarkEnd w:id="3"/>
  <w:p w14:paraId="38BB7F2A" w14:textId="5F30FF3F" w:rsidR="000A473E" w:rsidRPr="00806E97" w:rsidRDefault="000A473E" w:rsidP="007A4D95">
    <w:pPr>
      <w:pStyle w:val="Pidipagina"/>
      <w:rPr>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9621"/>
    </w:tblGrid>
    <w:tr w:rsidR="000A473E" w14:paraId="532A57F5" w14:textId="77777777" w:rsidTr="005F441C">
      <w:trPr>
        <w:cantSplit/>
        <w:trHeight w:val="80"/>
      </w:trPr>
      <w:tc>
        <w:tcPr>
          <w:tcW w:w="9621" w:type="dxa"/>
        </w:tcPr>
        <w:p w14:paraId="79EEA484" w14:textId="7CB736E8" w:rsidR="000A473E" w:rsidRDefault="000A473E" w:rsidP="00CF37B7">
          <w:pPr>
            <w:pStyle w:val="Intestazione"/>
            <w:tabs>
              <w:tab w:val="clear" w:pos="4819"/>
              <w:tab w:val="clear" w:pos="9638"/>
            </w:tabs>
            <w:rPr>
              <w:rFonts w:ascii="Arial" w:hAnsi="Arial"/>
              <w:b/>
              <w:sz w:val="16"/>
            </w:rPr>
          </w:pPr>
        </w:p>
      </w:tc>
    </w:tr>
  </w:tbl>
  <w:p w14:paraId="1501EFF2" w14:textId="77777777" w:rsidR="005F441C" w:rsidRDefault="005F441C" w:rsidP="005F441C">
    <w:pPr>
      <w:pStyle w:val="Pidipagina"/>
      <w:pBdr>
        <w:top w:val="single" w:sz="4" w:space="19" w:color="auto"/>
      </w:pBdr>
      <w:jc w:val="center"/>
      <w:rPr>
        <w:rFonts w:ascii="Arial" w:hAnsi="Arial"/>
        <w:i/>
        <w:sz w:val="20"/>
      </w:rPr>
    </w:pPr>
    <w:bookmarkStart w:id="4" w:name="_Hlk154739516"/>
    <w:bookmarkStart w:id="5" w:name="_Hlk154739517"/>
    <w:r>
      <w:rPr>
        <w:rFonts w:ascii="Arial" w:hAnsi="Arial"/>
        <w:i/>
        <w:sz w:val="20"/>
      </w:rPr>
      <w:t>Via Scotti, 50 - 20060 Truccazzano (MI) – P. IVA 05043880151</w:t>
    </w:r>
  </w:p>
  <w:p w14:paraId="065EDF26" w14:textId="77777777" w:rsidR="005F441C" w:rsidRPr="00806E97" w:rsidRDefault="005F441C" w:rsidP="005F441C">
    <w:pPr>
      <w:pStyle w:val="Pidipagina"/>
      <w:pBdr>
        <w:top w:val="single" w:sz="4" w:space="19" w:color="auto"/>
      </w:pBdr>
      <w:jc w:val="center"/>
      <w:rPr>
        <w:rFonts w:ascii="Arial" w:hAnsi="Arial"/>
        <w:sz w:val="20"/>
        <w:lang w:val="es-ES"/>
      </w:rPr>
    </w:pPr>
    <w:r w:rsidRPr="00806E97">
      <w:rPr>
        <w:rFonts w:ascii="Arial" w:hAnsi="Arial"/>
        <w:sz w:val="20"/>
        <w:lang w:val="es-ES"/>
      </w:rPr>
      <w:t xml:space="preserve">Tel. 02 95997721 – PEC: comune.truccazzano.mi@legalmail.it </w:t>
    </w:r>
  </w:p>
  <w:bookmarkEnd w:id="4"/>
  <w:bookmarkEnd w:id="5"/>
  <w:p w14:paraId="36FB4C16" w14:textId="4863ED70" w:rsidR="00A40EA5" w:rsidRPr="00806E97" w:rsidRDefault="00A40EA5" w:rsidP="00A40EA5">
    <w:pPr>
      <w:pStyle w:val="Pidipagina"/>
      <w:pBdr>
        <w:top w:val="single" w:sz="4" w:space="19" w:color="auto"/>
      </w:pBdr>
      <w:jc w:val="center"/>
      <w:rPr>
        <w:rFonts w:ascii="Arial" w:hAnsi="Arial"/>
        <w:sz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5EDE4" w14:textId="77777777" w:rsidR="002E12E8" w:rsidRDefault="002E12E8">
      <w:r>
        <w:separator/>
      </w:r>
    </w:p>
  </w:footnote>
  <w:footnote w:type="continuationSeparator" w:id="0">
    <w:p w14:paraId="6B728EF7" w14:textId="77777777" w:rsidR="002E12E8" w:rsidRDefault="002E1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765E" w14:textId="2DDCCA4F" w:rsidR="00D93366" w:rsidRDefault="00675163" w:rsidP="00675163">
    <w:pPr>
      <w:pStyle w:val="Intestazione"/>
      <w:tabs>
        <w:tab w:val="left" w:pos="300"/>
      </w:tabs>
    </w:pPr>
    <w:r>
      <w:rPr>
        <w:noProof/>
      </w:rPr>
      <w:drawing>
        <wp:anchor distT="0" distB="0" distL="114300" distR="114300" simplePos="0" relativeHeight="251658240" behindDoc="0" locked="0" layoutInCell="1" allowOverlap="1" wp14:anchorId="26BAC83C" wp14:editId="0A49F339">
          <wp:simplePos x="0" y="0"/>
          <wp:positionH relativeFrom="column">
            <wp:posOffset>5368925</wp:posOffset>
          </wp:positionH>
          <wp:positionV relativeFrom="paragraph">
            <wp:posOffset>50165</wp:posOffset>
          </wp:positionV>
          <wp:extent cx="658495" cy="736600"/>
          <wp:effectExtent l="0" t="0" r="8255" b="6350"/>
          <wp:wrapNone/>
          <wp:docPr id="30536446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495" cy="7366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BC4FFF">
      <w:rPr>
        <w:noProof/>
      </w:rPr>
      <w:drawing>
        <wp:inline distT="0" distB="0" distL="0" distR="0" wp14:anchorId="3DED20C9" wp14:editId="7598E71E">
          <wp:extent cx="808990" cy="84516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a:extLst>
                      <a:ext uri="{28A0092B-C50C-407E-A947-70E740481C1C}">
                        <a14:useLocalDpi xmlns:a14="http://schemas.microsoft.com/office/drawing/2010/main" val="0"/>
                      </a:ext>
                    </a:extLst>
                  </a:blip>
                  <a:stretch>
                    <a:fillRect/>
                  </a:stretch>
                </pic:blipFill>
                <pic:spPr>
                  <a:xfrm>
                    <a:off x="0" y="0"/>
                    <a:ext cx="808990" cy="845165"/>
                  </a:xfrm>
                  <a:prstGeom prst="rect">
                    <a:avLst/>
                  </a:prstGeom>
                </pic:spPr>
              </pic:pic>
            </a:graphicData>
          </a:graphic>
        </wp:inline>
      </w:drawing>
    </w:r>
  </w:p>
  <w:p w14:paraId="6C410C30" w14:textId="77777777" w:rsidR="00A40EA5" w:rsidRDefault="00A40EA5" w:rsidP="007B053A">
    <w:pPr>
      <w:pStyle w:val="Titolo3"/>
      <w:rPr>
        <w:sz w:val="24"/>
      </w:rPr>
    </w:pPr>
  </w:p>
  <w:p w14:paraId="6C282A23" w14:textId="77777777" w:rsidR="00381CD6" w:rsidRPr="00381CD6" w:rsidRDefault="00381CD6" w:rsidP="00381CD6">
    <w:pPr>
      <w:keepNext/>
      <w:outlineLvl w:val="2"/>
      <w:rPr>
        <w:rFonts w:ascii="Arial" w:hAnsi="Arial"/>
        <w:b/>
        <w:i/>
        <w:sz w:val="20"/>
      </w:rPr>
    </w:pPr>
    <w:r w:rsidRPr="00381CD6">
      <w:rPr>
        <w:rFonts w:ascii="Arial" w:hAnsi="Arial"/>
        <w:b/>
        <w:sz w:val="28"/>
        <w:szCs w:val="28"/>
      </w:rPr>
      <w:t>Comune di Truccazzano</w:t>
    </w:r>
    <w:r w:rsidRPr="00381CD6">
      <w:rPr>
        <w:rFonts w:ascii="Arial" w:hAnsi="Arial"/>
        <w:b/>
      </w:rPr>
      <w:t xml:space="preserve"> </w:t>
    </w:r>
    <w:r w:rsidRPr="00381CD6">
      <w:rPr>
        <w:rFonts w:ascii="Arial" w:hAnsi="Arial"/>
        <w:b/>
      </w:rPr>
      <w:tab/>
    </w:r>
    <w:r w:rsidRPr="00381CD6">
      <w:rPr>
        <w:rFonts w:ascii="Arial" w:hAnsi="Arial"/>
        <w:b/>
      </w:rPr>
      <w:tab/>
    </w:r>
    <w:r w:rsidRPr="00381CD6">
      <w:rPr>
        <w:rFonts w:ascii="Arial" w:hAnsi="Arial"/>
        <w:b/>
      </w:rPr>
      <w:tab/>
    </w:r>
    <w:r w:rsidRPr="00381CD6">
      <w:rPr>
        <w:rFonts w:ascii="Arial" w:hAnsi="Arial"/>
        <w:b/>
        <w:i/>
        <w:sz w:val="20"/>
      </w:rPr>
      <w:t>Settore Amministrazione e Servizi alla Persona</w:t>
    </w:r>
  </w:p>
  <w:p w14:paraId="5BE56378" w14:textId="1A508A64" w:rsidR="00381CD6" w:rsidRPr="00381CD6" w:rsidRDefault="00381CD6" w:rsidP="00381CD6">
    <w:pPr>
      <w:keepNext/>
      <w:outlineLvl w:val="1"/>
      <w:rPr>
        <w:rFonts w:ascii="Arial" w:hAnsi="Arial"/>
        <w:b/>
        <w:color w:val="000000"/>
        <w:sz w:val="16"/>
        <w:szCs w:val="16"/>
      </w:rPr>
    </w:pPr>
    <w:r w:rsidRPr="00381CD6">
      <w:rPr>
        <w:b/>
        <w:i/>
        <w:iCs/>
        <w:color w:val="000000"/>
        <w:szCs w:val="24"/>
      </w:rPr>
      <w:t xml:space="preserve"> Città Metropolitana di Milano</w:t>
    </w:r>
    <w:r w:rsidRPr="00381CD6">
      <w:rPr>
        <w:b/>
        <w:color w:val="000000"/>
        <w:szCs w:val="24"/>
      </w:rPr>
      <w:tab/>
    </w:r>
    <w:r w:rsidRPr="00381CD6">
      <w:rPr>
        <w:rFonts w:ascii="Arial" w:hAnsi="Arial"/>
        <w:b/>
        <w:color w:val="000000"/>
        <w:sz w:val="16"/>
        <w:szCs w:val="16"/>
      </w:rPr>
      <w:tab/>
    </w:r>
    <w:r w:rsidRPr="00381CD6">
      <w:rPr>
        <w:rFonts w:ascii="Arial" w:hAnsi="Arial"/>
        <w:b/>
        <w:color w:val="000000"/>
        <w:sz w:val="16"/>
        <w:szCs w:val="16"/>
      </w:rPr>
      <w:tab/>
    </w:r>
    <w:r w:rsidRPr="00381CD6">
      <w:rPr>
        <w:rFonts w:ascii="Arial" w:hAnsi="Arial" w:cs="Arial"/>
        <w:b/>
        <w:bCs/>
        <w:i/>
        <w:iCs/>
        <w:color w:val="000000"/>
        <w:sz w:val="20"/>
      </w:rPr>
      <w:t xml:space="preserve">Ufficio </w:t>
    </w:r>
    <w:r w:rsidR="00032258">
      <w:rPr>
        <w:rFonts w:ascii="Arial" w:hAnsi="Arial" w:cs="Arial"/>
        <w:b/>
        <w:bCs/>
        <w:i/>
        <w:iCs/>
        <w:color w:val="000000"/>
        <w:sz w:val="20"/>
      </w:rPr>
      <w:t>Pubblica Istruzione</w:t>
    </w:r>
  </w:p>
  <w:p w14:paraId="7AD57F50" w14:textId="580AB29C" w:rsidR="00D93366" w:rsidRPr="00A40EA5" w:rsidRDefault="00751C04" w:rsidP="007B053A">
    <w:r>
      <w:rPr>
        <w:noProof/>
      </w:rPr>
      <mc:AlternateContent>
        <mc:Choice Requires="wps">
          <w:drawing>
            <wp:anchor distT="4294967295" distB="4294967295" distL="114300" distR="114300" simplePos="0" relativeHeight="251657216" behindDoc="0" locked="0" layoutInCell="0" allowOverlap="1" wp14:anchorId="7286AF6B" wp14:editId="1961CD39">
              <wp:simplePos x="0" y="0"/>
              <wp:positionH relativeFrom="column">
                <wp:posOffset>-53340</wp:posOffset>
              </wp:positionH>
              <wp:positionV relativeFrom="paragraph">
                <wp:posOffset>144779</wp:posOffset>
              </wp:positionV>
              <wp:extent cx="6216015" cy="0"/>
              <wp:effectExtent l="0" t="0" r="0" b="0"/>
              <wp:wrapNone/>
              <wp:docPr id="1515995617"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60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9067A3" id="Connettore diritto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pt,11.4pt" to="485.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" o:allowincell="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2E44"/>
    <w:multiLevelType w:val="singleLevel"/>
    <w:tmpl w:val="C70E2202"/>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0E81FD5"/>
    <w:multiLevelType w:val="singleLevel"/>
    <w:tmpl w:val="F976ABB0"/>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271D3839"/>
    <w:multiLevelType w:val="hybridMultilevel"/>
    <w:tmpl w:val="7870E4C0"/>
    <w:lvl w:ilvl="0" w:tplc="2E1E940A">
      <w:start w:val="1"/>
      <w:numFmt w:val="decimal"/>
      <w:lvlText w:val="%1."/>
      <w:lvlJc w:val="left"/>
      <w:pPr>
        <w:ind w:left="720" w:hanging="360"/>
      </w:pPr>
      <w:rPr>
        <w:rFonts w:ascii="Arial" w:hAnsi="Arial" w:cs="Arial" w:hint="default"/>
        <w:sz w:val="22"/>
        <w:szCs w:val="2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72740FD"/>
    <w:multiLevelType w:val="hybridMultilevel"/>
    <w:tmpl w:val="CDAA8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8DF366B"/>
    <w:multiLevelType w:val="hybridMultilevel"/>
    <w:tmpl w:val="5672A64E"/>
    <w:lvl w:ilvl="0" w:tplc="E766B6F8">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F671E0"/>
    <w:multiLevelType w:val="multilevel"/>
    <w:tmpl w:val="F8C426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0B4EA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15351A8"/>
    <w:multiLevelType w:val="multilevel"/>
    <w:tmpl w:val="A170D5A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364"/>
        </w:tabs>
        <w:ind w:left="1364" w:hanging="284"/>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0B5B2C"/>
    <w:multiLevelType w:val="singleLevel"/>
    <w:tmpl w:val="9996914C"/>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2213943"/>
    <w:multiLevelType w:val="singleLevel"/>
    <w:tmpl w:val="F976ABB0"/>
    <w:lvl w:ilvl="0">
      <w:start w:val="1"/>
      <w:numFmt w:val="bullet"/>
      <w:lvlText w:val=""/>
      <w:lvlJc w:val="left"/>
      <w:pPr>
        <w:tabs>
          <w:tab w:val="num" w:pos="360"/>
        </w:tabs>
        <w:ind w:left="360" w:hanging="360"/>
      </w:pPr>
      <w:rPr>
        <w:rFonts w:ascii="Symbol" w:hAnsi="Symbol" w:hint="default"/>
        <w:sz w:val="28"/>
      </w:rPr>
    </w:lvl>
  </w:abstractNum>
  <w:abstractNum w:abstractNumId="10" w15:restartNumberingAfterBreak="0">
    <w:nsid w:val="42FD20C7"/>
    <w:multiLevelType w:val="hybridMultilevel"/>
    <w:tmpl w:val="6E76FC18"/>
    <w:lvl w:ilvl="0" w:tplc="E9B08BE0">
      <w:start w:val="1"/>
      <w:numFmt w:val="decimal"/>
      <w:lvlText w:val="%1."/>
      <w:lvlJc w:val="left"/>
      <w:pPr>
        <w:ind w:left="720" w:hanging="360"/>
      </w:pPr>
      <w:rPr>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4A4E6059"/>
    <w:multiLevelType w:val="hybridMultilevel"/>
    <w:tmpl w:val="1DF836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A61FC5"/>
    <w:multiLevelType w:val="multilevel"/>
    <w:tmpl w:val="1A963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D13049"/>
    <w:multiLevelType w:val="hybridMultilevel"/>
    <w:tmpl w:val="39AA86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192C1D"/>
    <w:multiLevelType w:val="singleLevel"/>
    <w:tmpl w:val="A75E6278"/>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CC3471F"/>
    <w:multiLevelType w:val="hybridMultilevel"/>
    <w:tmpl w:val="7ABE28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F636F00"/>
    <w:multiLevelType w:val="singleLevel"/>
    <w:tmpl w:val="96023544"/>
    <w:lvl w:ilvl="0">
      <w:start w:val="2"/>
      <w:numFmt w:val="decimal"/>
      <w:lvlText w:val="%1."/>
      <w:lvlJc w:val="left"/>
      <w:pPr>
        <w:tabs>
          <w:tab w:val="num" w:pos="360"/>
        </w:tabs>
        <w:ind w:left="360" w:hanging="360"/>
      </w:pPr>
    </w:lvl>
  </w:abstractNum>
  <w:abstractNum w:abstractNumId="17" w15:restartNumberingAfterBreak="0">
    <w:nsid w:val="71F644E5"/>
    <w:multiLevelType w:val="singleLevel"/>
    <w:tmpl w:val="0E1C847E"/>
    <w:lvl w:ilvl="0">
      <w:start w:val="1"/>
      <w:numFmt w:val="bullet"/>
      <w:lvlText w:val=""/>
      <w:lvlJc w:val="left"/>
      <w:pPr>
        <w:tabs>
          <w:tab w:val="num" w:pos="360"/>
        </w:tabs>
        <w:ind w:left="360" w:hanging="360"/>
      </w:pPr>
      <w:rPr>
        <w:rFonts w:ascii="Symbol" w:hAnsi="Symbol" w:hint="default"/>
        <w:sz w:val="28"/>
      </w:rPr>
    </w:lvl>
  </w:abstractNum>
  <w:abstractNum w:abstractNumId="18" w15:restartNumberingAfterBreak="0">
    <w:nsid w:val="73D75294"/>
    <w:multiLevelType w:val="singleLevel"/>
    <w:tmpl w:val="04100017"/>
    <w:lvl w:ilvl="0">
      <w:start w:val="1"/>
      <w:numFmt w:val="lowerLetter"/>
      <w:lvlText w:val="%1)"/>
      <w:lvlJc w:val="left"/>
      <w:pPr>
        <w:tabs>
          <w:tab w:val="num" w:pos="360"/>
        </w:tabs>
        <w:ind w:left="360" w:hanging="360"/>
      </w:pPr>
    </w:lvl>
  </w:abstractNum>
  <w:num w:numId="1" w16cid:durableId="702637476">
    <w:abstractNumId w:val="8"/>
  </w:num>
  <w:num w:numId="2" w16cid:durableId="28574602">
    <w:abstractNumId w:val="0"/>
  </w:num>
  <w:num w:numId="3" w16cid:durableId="1736857835">
    <w:abstractNumId w:val="5"/>
  </w:num>
  <w:num w:numId="4" w16cid:durableId="1737359696">
    <w:abstractNumId w:val="12"/>
  </w:num>
  <w:num w:numId="5" w16cid:durableId="2086953086">
    <w:abstractNumId w:val="14"/>
  </w:num>
  <w:num w:numId="6" w16cid:durableId="348793820">
    <w:abstractNumId w:val="17"/>
  </w:num>
  <w:num w:numId="7" w16cid:durableId="1124035705">
    <w:abstractNumId w:val="7"/>
  </w:num>
  <w:num w:numId="8" w16cid:durableId="848133647">
    <w:abstractNumId w:val="9"/>
  </w:num>
  <w:num w:numId="9" w16cid:durableId="1771776475">
    <w:abstractNumId w:val="18"/>
  </w:num>
  <w:num w:numId="10" w16cid:durableId="1754739201">
    <w:abstractNumId w:val="16"/>
  </w:num>
  <w:num w:numId="11" w16cid:durableId="383992173">
    <w:abstractNumId w:val="1"/>
  </w:num>
  <w:num w:numId="12" w16cid:durableId="724718436">
    <w:abstractNumId w:val="6"/>
  </w:num>
  <w:num w:numId="13" w16cid:durableId="11686140">
    <w:abstractNumId w:val="3"/>
  </w:num>
  <w:num w:numId="14" w16cid:durableId="1625509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314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3128859">
    <w:abstractNumId w:val="4"/>
  </w:num>
  <w:num w:numId="17" w16cid:durableId="684018079">
    <w:abstractNumId w:val="2"/>
  </w:num>
  <w:num w:numId="18" w16cid:durableId="1255701143">
    <w:abstractNumId w:val="11"/>
  </w:num>
  <w:num w:numId="19" w16cid:durableId="448282310">
    <w:abstractNumId w:val="15"/>
  </w:num>
  <w:num w:numId="20" w16cid:durableId="11604684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DF"/>
    <w:rsid w:val="000108F3"/>
    <w:rsid w:val="00025DCD"/>
    <w:rsid w:val="000300B7"/>
    <w:rsid w:val="00030B55"/>
    <w:rsid w:val="00032258"/>
    <w:rsid w:val="00037FCD"/>
    <w:rsid w:val="00066FA6"/>
    <w:rsid w:val="00071C04"/>
    <w:rsid w:val="000720F6"/>
    <w:rsid w:val="00080194"/>
    <w:rsid w:val="000929EB"/>
    <w:rsid w:val="00093D31"/>
    <w:rsid w:val="00095282"/>
    <w:rsid w:val="000A473E"/>
    <w:rsid w:val="000B26BC"/>
    <w:rsid w:val="000B2BE5"/>
    <w:rsid w:val="000B5083"/>
    <w:rsid w:val="000B5BB3"/>
    <w:rsid w:val="000B6B02"/>
    <w:rsid w:val="000C4117"/>
    <w:rsid w:val="000C6DE4"/>
    <w:rsid w:val="000D18E4"/>
    <w:rsid w:val="000D5090"/>
    <w:rsid w:val="000D7CFE"/>
    <w:rsid w:val="000E2BA3"/>
    <w:rsid w:val="000E63D0"/>
    <w:rsid w:val="00105D9A"/>
    <w:rsid w:val="00105DB3"/>
    <w:rsid w:val="00105E1E"/>
    <w:rsid w:val="00116B2F"/>
    <w:rsid w:val="00117446"/>
    <w:rsid w:val="00120A65"/>
    <w:rsid w:val="00120B89"/>
    <w:rsid w:val="00120F9A"/>
    <w:rsid w:val="001368D1"/>
    <w:rsid w:val="00137F08"/>
    <w:rsid w:val="0014570B"/>
    <w:rsid w:val="0014653F"/>
    <w:rsid w:val="00151B5A"/>
    <w:rsid w:val="00153C4D"/>
    <w:rsid w:val="00163E49"/>
    <w:rsid w:val="001652F7"/>
    <w:rsid w:val="001800F1"/>
    <w:rsid w:val="00192A77"/>
    <w:rsid w:val="00197FEF"/>
    <w:rsid w:val="001A203A"/>
    <w:rsid w:val="001A64A8"/>
    <w:rsid w:val="001B2641"/>
    <w:rsid w:val="001B49FA"/>
    <w:rsid w:val="001C3044"/>
    <w:rsid w:val="001C5435"/>
    <w:rsid w:val="001D1125"/>
    <w:rsid w:val="001E0456"/>
    <w:rsid w:val="001E165C"/>
    <w:rsid w:val="00202031"/>
    <w:rsid w:val="0020240E"/>
    <w:rsid w:val="00203F14"/>
    <w:rsid w:val="0021477E"/>
    <w:rsid w:val="002225B5"/>
    <w:rsid w:val="00227E36"/>
    <w:rsid w:val="002309F5"/>
    <w:rsid w:val="002313D4"/>
    <w:rsid w:val="002324EA"/>
    <w:rsid w:val="0023368C"/>
    <w:rsid w:val="002451D5"/>
    <w:rsid w:val="00247F1D"/>
    <w:rsid w:val="00250055"/>
    <w:rsid w:val="00257EB0"/>
    <w:rsid w:val="002726BA"/>
    <w:rsid w:val="00272973"/>
    <w:rsid w:val="00272EC3"/>
    <w:rsid w:val="0027579F"/>
    <w:rsid w:val="00296651"/>
    <w:rsid w:val="002A0ED6"/>
    <w:rsid w:val="002A6000"/>
    <w:rsid w:val="002A646F"/>
    <w:rsid w:val="002B00B7"/>
    <w:rsid w:val="002B02AC"/>
    <w:rsid w:val="002B067E"/>
    <w:rsid w:val="002B0ADE"/>
    <w:rsid w:val="002B471E"/>
    <w:rsid w:val="002B69DE"/>
    <w:rsid w:val="002C096F"/>
    <w:rsid w:val="002C1D82"/>
    <w:rsid w:val="002D6189"/>
    <w:rsid w:val="002E0392"/>
    <w:rsid w:val="002E12E8"/>
    <w:rsid w:val="002E2F01"/>
    <w:rsid w:val="002E40BF"/>
    <w:rsid w:val="002E4DD4"/>
    <w:rsid w:val="002E5061"/>
    <w:rsid w:val="002F363D"/>
    <w:rsid w:val="002F6898"/>
    <w:rsid w:val="003046F6"/>
    <w:rsid w:val="00312C24"/>
    <w:rsid w:val="00323112"/>
    <w:rsid w:val="003234FC"/>
    <w:rsid w:val="003250E1"/>
    <w:rsid w:val="00325BA6"/>
    <w:rsid w:val="003366D7"/>
    <w:rsid w:val="00361015"/>
    <w:rsid w:val="00362A4D"/>
    <w:rsid w:val="00364956"/>
    <w:rsid w:val="00366FB3"/>
    <w:rsid w:val="0037794A"/>
    <w:rsid w:val="003779B1"/>
    <w:rsid w:val="00377B5B"/>
    <w:rsid w:val="00381CD6"/>
    <w:rsid w:val="003A1AC1"/>
    <w:rsid w:val="003A1AC8"/>
    <w:rsid w:val="003A1CEC"/>
    <w:rsid w:val="003A5AE8"/>
    <w:rsid w:val="003B399E"/>
    <w:rsid w:val="003C0900"/>
    <w:rsid w:val="003C2393"/>
    <w:rsid w:val="003C3775"/>
    <w:rsid w:val="003C7487"/>
    <w:rsid w:val="003D7786"/>
    <w:rsid w:val="00411504"/>
    <w:rsid w:val="00433B91"/>
    <w:rsid w:val="0045448C"/>
    <w:rsid w:val="004620E9"/>
    <w:rsid w:val="00464560"/>
    <w:rsid w:val="00465AB4"/>
    <w:rsid w:val="00477279"/>
    <w:rsid w:val="0047751D"/>
    <w:rsid w:val="0048395E"/>
    <w:rsid w:val="00487C2B"/>
    <w:rsid w:val="004918C9"/>
    <w:rsid w:val="004A35B1"/>
    <w:rsid w:val="004B6C34"/>
    <w:rsid w:val="004C08D1"/>
    <w:rsid w:val="004C1B43"/>
    <w:rsid w:val="004C1BC4"/>
    <w:rsid w:val="004D6145"/>
    <w:rsid w:val="004E338E"/>
    <w:rsid w:val="004E4C40"/>
    <w:rsid w:val="004F0E61"/>
    <w:rsid w:val="00501126"/>
    <w:rsid w:val="00507C1A"/>
    <w:rsid w:val="00513038"/>
    <w:rsid w:val="0052102C"/>
    <w:rsid w:val="00534792"/>
    <w:rsid w:val="005350C6"/>
    <w:rsid w:val="00536549"/>
    <w:rsid w:val="005415A9"/>
    <w:rsid w:val="00547136"/>
    <w:rsid w:val="00555ABB"/>
    <w:rsid w:val="005716C2"/>
    <w:rsid w:val="00573988"/>
    <w:rsid w:val="005818C5"/>
    <w:rsid w:val="0058501B"/>
    <w:rsid w:val="005911A7"/>
    <w:rsid w:val="005A1BF5"/>
    <w:rsid w:val="005A3B42"/>
    <w:rsid w:val="005A44A9"/>
    <w:rsid w:val="005A4E9D"/>
    <w:rsid w:val="005A51D8"/>
    <w:rsid w:val="005B1955"/>
    <w:rsid w:val="005E20F3"/>
    <w:rsid w:val="005E5229"/>
    <w:rsid w:val="005F441C"/>
    <w:rsid w:val="00603EB3"/>
    <w:rsid w:val="00622E0A"/>
    <w:rsid w:val="00651918"/>
    <w:rsid w:val="0066107B"/>
    <w:rsid w:val="00675163"/>
    <w:rsid w:val="00677ABC"/>
    <w:rsid w:val="00693B80"/>
    <w:rsid w:val="006B169A"/>
    <w:rsid w:val="006C104D"/>
    <w:rsid w:val="006C43DF"/>
    <w:rsid w:val="006D0635"/>
    <w:rsid w:val="006E0BB5"/>
    <w:rsid w:val="006F2564"/>
    <w:rsid w:val="006F5CD0"/>
    <w:rsid w:val="0070239B"/>
    <w:rsid w:val="007053A2"/>
    <w:rsid w:val="007170F9"/>
    <w:rsid w:val="00723911"/>
    <w:rsid w:val="00740B44"/>
    <w:rsid w:val="007512D6"/>
    <w:rsid w:val="00751C04"/>
    <w:rsid w:val="007522A1"/>
    <w:rsid w:val="0075417D"/>
    <w:rsid w:val="007575A4"/>
    <w:rsid w:val="00764DDA"/>
    <w:rsid w:val="007659A2"/>
    <w:rsid w:val="00771FF8"/>
    <w:rsid w:val="007745DB"/>
    <w:rsid w:val="0077563F"/>
    <w:rsid w:val="00781C56"/>
    <w:rsid w:val="0078356D"/>
    <w:rsid w:val="00783D67"/>
    <w:rsid w:val="00784399"/>
    <w:rsid w:val="00784C8D"/>
    <w:rsid w:val="0079499E"/>
    <w:rsid w:val="007A4D95"/>
    <w:rsid w:val="007A6C37"/>
    <w:rsid w:val="007B053A"/>
    <w:rsid w:val="007B4FE5"/>
    <w:rsid w:val="007B5070"/>
    <w:rsid w:val="007C2D88"/>
    <w:rsid w:val="007D1288"/>
    <w:rsid w:val="007D407A"/>
    <w:rsid w:val="007D6286"/>
    <w:rsid w:val="007D69D6"/>
    <w:rsid w:val="007E2E40"/>
    <w:rsid w:val="007E6F87"/>
    <w:rsid w:val="007F4B01"/>
    <w:rsid w:val="008027F3"/>
    <w:rsid w:val="00806E97"/>
    <w:rsid w:val="008078DF"/>
    <w:rsid w:val="008141EE"/>
    <w:rsid w:val="0082634F"/>
    <w:rsid w:val="00841460"/>
    <w:rsid w:val="008444C4"/>
    <w:rsid w:val="00845FE7"/>
    <w:rsid w:val="0085571E"/>
    <w:rsid w:val="00855B4F"/>
    <w:rsid w:val="00864D1F"/>
    <w:rsid w:val="0087071A"/>
    <w:rsid w:val="00870DF1"/>
    <w:rsid w:val="00884375"/>
    <w:rsid w:val="00885387"/>
    <w:rsid w:val="00885619"/>
    <w:rsid w:val="00897593"/>
    <w:rsid w:val="008A04F4"/>
    <w:rsid w:val="008A1B77"/>
    <w:rsid w:val="008B7419"/>
    <w:rsid w:val="008C6B4C"/>
    <w:rsid w:val="008D5B99"/>
    <w:rsid w:val="008E2AE1"/>
    <w:rsid w:val="008F3965"/>
    <w:rsid w:val="009208DA"/>
    <w:rsid w:val="00925E0F"/>
    <w:rsid w:val="00930486"/>
    <w:rsid w:val="00933B92"/>
    <w:rsid w:val="009404BD"/>
    <w:rsid w:val="00943C89"/>
    <w:rsid w:val="009458D2"/>
    <w:rsid w:val="00951BBF"/>
    <w:rsid w:val="00957F58"/>
    <w:rsid w:val="0097192E"/>
    <w:rsid w:val="00981E67"/>
    <w:rsid w:val="00990B75"/>
    <w:rsid w:val="009A1F17"/>
    <w:rsid w:val="009A4534"/>
    <w:rsid w:val="009B1199"/>
    <w:rsid w:val="009C07FE"/>
    <w:rsid w:val="009C0F6D"/>
    <w:rsid w:val="009C4851"/>
    <w:rsid w:val="009D0E6A"/>
    <w:rsid w:val="009E0E45"/>
    <w:rsid w:val="009E4846"/>
    <w:rsid w:val="009E6B12"/>
    <w:rsid w:val="00A03AAB"/>
    <w:rsid w:val="00A04776"/>
    <w:rsid w:val="00A0712B"/>
    <w:rsid w:val="00A17663"/>
    <w:rsid w:val="00A26AA6"/>
    <w:rsid w:val="00A26CF6"/>
    <w:rsid w:val="00A3168B"/>
    <w:rsid w:val="00A352F8"/>
    <w:rsid w:val="00A40EA5"/>
    <w:rsid w:val="00A560CD"/>
    <w:rsid w:val="00A60F55"/>
    <w:rsid w:val="00A62A9C"/>
    <w:rsid w:val="00A66642"/>
    <w:rsid w:val="00A67B8D"/>
    <w:rsid w:val="00A73DB4"/>
    <w:rsid w:val="00A8257B"/>
    <w:rsid w:val="00A825EE"/>
    <w:rsid w:val="00A848C1"/>
    <w:rsid w:val="00A85AF0"/>
    <w:rsid w:val="00A92AC9"/>
    <w:rsid w:val="00AA40AA"/>
    <w:rsid w:val="00AB36D6"/>
    <w:rsid w:val="00AB3D75"/>
    <w:rsid w:val="00AC000F"/>
    <w:rsid w:val="00AC0966"/>
    <w:rsid w:val="00AC2981"/>
    <w:rsid w:val="00AD14FB"/>
    <w:rsid w:val="00AD193A"/>
    <w:rsid w:val="00AE2141"/>
    <w:rsid w:val="00AE381D"/>
    <w:rsid w:val="00AF7DDE"/>
    <w:rsid w:val="00B0564C"/>
    <w:rsid w:val="00B12444"/>
    <w:rsid w:val="00B22340"/>
    <w:rsid w:val="00B2331A"/>
    <w:rsid w:val="00B26F73"/>
    <w:rsid w:val="00B301A0"/>
    <w:rsid w:val="00B30BBF"/>
    <w:rsid w:val="00B4079C"/>
    <w:rsid w:val="00B53DA6"/>
    <w:rsid w:val="00B71806"/>
    <w:rsid w:val="00B72C74"/>
    <w:rsid w:val="00B73725"/>
    <w:rsid w:val="00B84C97"/>
    <w:rsid w:val="00B929F4"/>
    <w:rsid w:val="00B93698"/>
    <w:rsid w:val="00BA11E6"/>
    <w:rsid w:val="00BA543F"/>
    <w:rsid w:val="00BA57F8"/>
    <w:rsid w:val="00BB359A"/>
    <w:rsid w:val="00BB46F6"/>
    <w:rsid w:val="00BC096A"/>
    <w:rsid w:val="00BC4ADF"/>
    <w:rsid w:val="00BC4FFF"/>
    <w:rsid w:val="00BC5897"/>
    <w:rsid w:val="00BD6A98"/>
    <w:rsid w:val="00BD6EE0"/>
    <w:rsid w:val="00BE6031"/>
    <w:rsid w:val="00BF59AC"/>
    <w:rsid w:val="00C10049"/>
    <w:rsid w:val="00C16FCD"/>
    <w:rsid w:val="00C20A58"/>
    <w:rsid w:val="00C23600"/>
    <w:rsid w:val="00C23FCC"/>
    <w:rsid w:val="00C31E40"/>
    <w:rsid w:val="00C363ED"/>
    <w:rsid w:val="00C4239A"/>
    <w:rsid w:val="00C42892"/>
    <w:rsid w:val="00C42E84"/>
    <w:rsid w:val="00C526DC"/>
    <w:rsid w:val="00C61410"/>
    <w:rsid w:val="00C61867"/>
    <w:rsid w:val="00C74D9E"/>
    <w:rsid w:val="00C866B1"/>
    <w:rsid w:val="00C8729A"/>
    <w:rsid w:val="00C87A52"/>
    <w:rsid w:val="00C91F93"/>
    <w:rsid w:val="00C925C5"/>
    <w:rsid w:val="00C93704"/>
    <w:rsid w:val="00C93786"/>
    <w:rsid w:val="00C95D9A"/>
    <w:rsid w:val="00CA1A17"/>
    <w:rsid w:val="00CB341F"/>
    <w:rsid w:val="00CC751A"/>
    <w:rsid w:val="00CD67C3"/>
    <w:rsid w:val="00CD6834"/>
    <w:rsid w:val="00CE20FA"/>
    <w:rsid w:val="00CE3359"/>
    <w:rsid w:val="00CF10FB"/>
    <w:rsid w:val="00CF37B7"/>
    <w:rsid w:val="00CF54B2"/>
    <w:rsid w:val="00CF59D3"/>
    <w:rsid w:val="00D06AF3"/>
    <w:rsid w:val="00D13ECB"/>
    <w:rsid w:val="00D1763F"/>
    <w:rsid w:val="00D37F94"/>
    <w:rsid w:val="00D41306"/>
    <w:rsid w:val="00D50459"/>
    <w:rsid w:val="00D61826"/>
    <w:rsid w:val="00D624BF"/>
    <w:rsid w:val="00D65102"/>
    <w:rsid w:val="00D66245"/>
    <w:rsid w:val="00D804DD"/>
    <w:rsid w:val="00D852EC"/>
    <w:rsid w:val="00D854BC"/>
    <w:rsid w:val="00D8771B"/>
    <w:rsid w:val="00D91DCE"/>
    <w:rsid w:val="00D92EA6"/>
    <w:rsid w:val="00D93366"/>
    <w:rsid w:val="00DA6360"/>
    <w:rsid w:val="00DB325B"/>
    <w:rsid w:val="00DB629C"/>
    <w:rsid w:val="00DC3083"/>
    <w:rsid w:val="00DD1E31"/>
    <w:rsid w:val="00DF02F7"/>
    <w:rsid w:val="00DF5F2F"/>
    <w:rsid w:val="00E0404D"/>
    <w:rsid w:val="00E0602C"/>
    <w:rsid w:val="00E13071"/>
    <w:rsid w:val="00E1556D"/>
    <w:rsid w:val="00E156CC"/>
    <w:rsid w:val="00E2262F"/>
    <w:rsid w:val="00E253DF"/>
    <w:rsid w:val="00E318E1"/>
    <w:rsid w:val="00E33824"/>
    <w:rsid w:val="00E34BAB"/>
    <w:rsid w:val="00E578FD"/>
    <w:rsid w:val="00E62590"/>
    <w:rsid w:val="00E70648"/>
    <w:rsid w:val="00E900A0"/>
    <w:rsid w:val="00E93A64"/>
    <w:rsid w:val="00EB6624"/>
    <w:rsid w:val="00EB688F"/>
    <w:rsid w:val="00EC3F72"/>
    <w:rsid w:val="00EC420E"/>
    <w:rsid w:val="00ED020C"/>
    <w:rsid w:val="00ED449F"/>
    <w:rsid w:val="00ED5B3B"/>
    <w:rsid w:val="00ED5B69"/>
    <w:rsid w:val="00EE36F7"/>
    <w:rsid w:val="00EE60E3"/>
    <w:rsid w:val="00EF017B"/>
    <w:rsid w:val="00EF02E6"/>
    <w:rsid w:val="00EF1A7B"/>
    <w:rsid w:val="00EF39B7"/>
    <w:rsid w:val="00F052CB"/>
    <w:rsid w:val="00F12702"/>
    <w:rsid w:val="00F16A57"/>
    <w:rsid w:val="00F26A85"/>
    <w:rsid w:val="00F31D19"/>
    <w:rsid w:val="00F3477B"/>
    <w:rsid w:val="00F50A2B"/>
    <w:rsid w:val="00F54FAE"/>
    <w:rsid w:val="00F637E3"/>
    <w:rsid w:val="00F80056"/>
    <w:rsid w:val="00F914D0"/>
    <w:rsid w:val="00FA18DE"/>
    <w:rsid w:val="00FA3110"/>
    <w:rsid w:val="00FA5FB5"/>
    <w:rsid w:val="00FA7182"/>
    <w:rsid w:val="00FB26CB"/>
    <w:rsid w:val="00FC1AB0"/>
    <w:rsid w:val="00FC6941"/>
    <w:rsid w:val="00FD180D"/>
    <w:rsid w:val="00FD1E7A"/>
    <w:rsid w:val="00FD68C3"/>
    <w:rsid w:val="00FE6DE6"/>
    <w:rsid w:val="00FF31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146A6"/>
  <w15:docId w15:val="{65901C46-501A-4C48-941F-A4C2EABC5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rPr>
  </w:style>
  <w:style w:type="paragraph" w:styleId="Titolo1">
    <w:name w:val="heading 1"/>
    <w:basedOn w:val="Normale"/>
    <w:next w:val="Normale"/>
    <w:qFormat/>
    <w:pPr>
      <w:keepNext/>
      <w:jc w:val="center"/>
      <w:outlineLvl w:val="0"/>
    </w:pPr>
    <w:rPr>
      <w:rFonts w:ascii="Arial" w:hAnsi="Arial"/>
      <w:noProof/>
      <w:color w:val="000000"/>
    </w:rPr>
  </w:style>
  <w:style w:type="paragraph" w:styleId="Titolo2">
    <w:name w:val="heading 2"/>
    <w:basedOn w:val="Normale"/>
    <w:next w:val="Normale"/>
    <w:qFormat/>
    <w:pPr>
      <w:keepNext/>
      <w:jc w:val="center"/>
      <w:outlineLvl w:val="1"/>
    </w:pPr>
    <w:rPr>
      <w:rFonts w:ascii="Arial" w:hAnsi="Arial"/>
      <w:b/>
      <w:noProof/>
      <w:color w:val="000000"/>
      <w:sz w:val="40"/>
    </w:rPr>
  </w:style>
  <w:style w:type="paragraph" w:styleId="Titolo3">
    <w:name w:val="heading 3"/>
    <w:basedOn w:val="Normale"/>
    <w:next w:val="Normale"/>
    <w:link w:val="Titolo3Carattere"/>
    <w:qFormat/>
    <w:pPr>
      <w:keepNext/>
      <w:jc w:val="center"/>
      <w:outlineLvl w:val="2"/>
    </w:pPr>
    <w:rPr>
      <w:rFonts w:ascii="Arial" w:hAnsi="Arial"/>
      <w:b/>
      <w:sz w:val="20"/>
    </w:rPr>
  </w:style>
  <w:style w:type="paragraph" w:styleId="Titolo4">
    <w:name w:val="heading 4"/>
    <w:basedOn w:val="Normale"/>
    <w:next w:val="Normale"/>
    <w:qFormat/>
    <w:pPr>
      <w:keepNext/>
      <w:tabs>
        <w:tab w:val="left" w:pos="6840"/>
      </w:tabs>
      <w:jc w:val="both"/>
      <w:outlineLvl w:val="3"/>
    </w:pPr>
    <w:rPr>
      <w:rFonts w:ascii="Arial" w:hAnsi="Arial"/>
      <w:b/>
      <w:i/>
    </w:rPr>
  </w:style>
  <w:style w:type="paragraph" w:styleId="Titolo5">
    <w:name w:val="heading 5"/>
    <w:basedOn w:val="Normale"/>
    <w:next w:val="Normale"/>
    <w:qFormat/>
    <w:pPr>
      <w:keepNext/>
      <w:tabs>
        <w:tab w:val="left" w:pos="6096"/>
      </w:tabs>
      <w:jc w:val="both"/>
      <w:outlineLvl w:val="4"/>
    </w:pPr>
    <w:rPr>
      <w:rFonts w:ascii="Arial" w:hAnsi="Arial"/>
      <w:b/>
      <w:noProof/>
    </w:rPr>
  </w:style>
  <w:style w:type="paragraph" w:styleId="Titolo6">
    <w:name w:val="heading 6"/>
    <w:basedOn w:val="Normale"/>
    <w:next w:val="Normale"/>
    <w:qFormat/>
    <w:pPr>
      <w:keepNext/>
      <w:jc w:val="both"/>
      <w:outlineLvl w:val="5"/>
    </w:pPr>
    <w:rPr>
      <w:rFonts w:ascii="Arial" w:hAnsi="Arial"/>
      <w:b/>
      <w:sz w:val="20"/>
    </w:rPr>
  </w:style>
  <w:style w:type="paragraph" w:styleId="Titolo7">
    <w:name w:val="heading 7"/>
    <w:basedOn w:val="Normale"/>
    <w:next w:val="Normale"/>
    <w:qFormat/>
    <w:pPr>
      <w:keepNext/>
      <w:tabs>
        <w:tab w:val="left" w:pos="5954"/>
      </w:tabs>
      <w:ind w:firstLine="5954"/>
      <w:jc w:val="both"/>
      <w:outlineLvl w:val="6"/>
    </w:pPr>
    <w:rPr>
      <w:rFonts w:ascii="Arial" w:hAnsi="Arial"/>
      <w:b/>
      <w:noProof/>
    </w:rPr>
  </w:style>
  <w:style w:type="paragraph" w:styleId="Titolo8">
    <w:name w:val="heading 8"/>
    <w:basedOn w:val="Normale"/>
    <w:next w:val="Normale"/>
    <w:qFormat/>
    <w:pPr>
      <w:keepNext/>
      <w:ind w:left="5954"/>
      <w:outlineLvl w:val="7"/>
    </w:pPr>
    <w:rPr>
      <w:rFonts w:ascii="Arial" w:hAnsi="Arial"/>
      <w:b/>
    </w:rPr>
  </w:style>
  <w:style w:type="paragraph" w:styleId="Titolo9">
    <w:name w:val="heading 9"/>
    <w:basedOn w:val="Normale"/>
    <w:next w:val="Normale"/>
    <w:qFormat/>
    <w:pPr>
      <w:keepNext/>
      <w:tabs>
        <w:tab w:val="left" w:pos="5954"/>
      </w:tabs>
      <w:ind w:firstLine="5954"/>
      <w:jc w:val="both"/>
      <w:outlineLvl w:val="8"/>
    </w:pPr>
    <w:rPr>
      <w:rFonts w:ascii="Arial" w:hAnsi="Arial"/>
      <w:b/>
      <w:i/>
      <w:noProof/>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Corpotesto">
    <w:name w:val="Body Text"/>
    <w:basedOn w:val="Normale"/>
    <w:pPr>
      <w:jc w:val="both"/>
    </w:pPr>
    <w:rPr>
      <w:rFonts w:ascii="Arial" w:hAnsi="Arial"/>
      <w:sz w:val="22"/>
    </w:rPr>
  </w:style>
  <w:style w:type="paragraph" w:styleId="Rientrocorpodeltesto">
    <w:name w:val="Body Text Indent"/>
    <w:basedOn w:val="Normale"/>
    <w:rPr>
      <w:rFonts w:ascii="Verdana" w:hAnsi="Verdana"/>
      <w:sz w:val="20"/>
    </w:rPr>
  </w:style>
  <w:style w:type="paragraph" w:styleId="Corpodeltesto3">
    <w:name w:val="Body Text 3"/>
    <w:basedOn w:val="Normale"/>
    <w:pPr>
      <w:jc w:val="center"/>
    </w:pPr>
    <w:rPr>
      <w:rFonts w:ascii="Arial" w:hAnsi="Arial"/>
      <w:b/>
      <w:color w:val="000000"/>
      <w:sz w:val="22"/>
    </w:rPr>
  </w:style>
  <w:style w:type="paragraph" w:styleId="Rientrocorpodeltesto2">
    <w:name w:val="Body Text Indent 2"/>
    <w:basedOn w:val="Normale"/>
    <w:pPr>
      <w:spacing w:line="400" w:lineRule="exact"/>
      <w:ind w:left="5664" w:firstLine="6"/>
    </w:pPr>
    <w:rPr>
      <w:rFonts w:ascii="Verdana" w:hAnsi="Verdana"/>
      <w:b/>
      <w:sz w:val="20"/>
    </w:rPr>
  </w:style>
  <w:style w:type="character" w:styleId="Collegamentoipertestuale">
    <w:name w:val="Hyperlink"/>
    <w:rPr>
      <w:color w:val="000000"/>
      <w:u w:val="none"/>
      <w:effect w:val="none"/>
    </w:rPr>
  </w:style>
  <w:style w:type="paragraph" w:styleId="Corpodeltesto2">
    <w:name w:val="Body Text 2"/>
    <w:basedOn w:val="Normale"/>
    <w:pPr>
      <w:jc w:val="both"/>
    </w:pPr>
    <w:rPr>
      <w:rFonts w:ascii="Arial" w:hAnsi="Arial"/>
      <w:b/>
      <w:smallCaps/>
      <w:sz w:val="20"/>
    </w:rPr>
  </w:style>
  <w:style w:type="character" w:styleId="Numeropagina">
    <w:name w:val="page number"/>
    <w:basedOn w:val="Carpredefinitoparagrafo"/>
  </w:style>
  <w:style w:type="paragraph" w:styleId="Rientrocorpodeltesto3">
    <w:name w:val="Body Text Indent 3"/>
    <w:basedOn w:val="Normale"/>
    <w:pPr>
      <w:ind w:firstLine="6521"/>
      <w:jc w:val="both"/>
    </w:pPr>
    <w:rPr>
      <w:rFonts w:ascii="Arial" w:hAnsi="Arial"/>
      <w:b/>
      <w:noProof/>
    </w:rPr>
  </w:style>
  <w:style w:type="paragraph" w:styleId="Testofumetto">
    <w:name w:val="Balloon Text"/>
    <w:basedOn w:val="Normale"/>
    <w:semiHidden/>
    <w:rsid w:val="008A1B77"/>
    <w:rPr>
      <w:rFonts w:ascii="Tahoma" w:hAnsi="Tahoma" w:cs="Tahoma"/>
      <w:sz w:val="16"/>
      <w:szCs w:val="16"/>
    </w:rPr>
  </w:style>
  <w:style w:type="character" w:customStyle="1" w:styleId="Titolo3Carattere">
    <w:name w:val="Titolo 3 Carattere"/>
    <w:link w:val="Titolo3"/>
    <w:rsid w:val="00D93366"/>
    <w:rPr>
      <w:rFonts w:ascii="Arial" w:hAnsi="Arial"/>
      <w:b/>
    </w:rPr>
  </w:style>
  <w:style w:type="paragraph" w:styleId="NormaleWeb">
    <w:name w:val="Normal (Web)"/>
    <w:basedOn w:val="Normale"/>
    <w:uiPriority w:val="99"/>
    <w:unhideWhenUsed/>
    <w:rsid w:val="0077563F"/>
    <w:pPr>
      <w:spacing w:before="100" w:beforeAutospacing="1" w:after="100" w:afterAutospacing="1"/>
    </w:pPr>
    <w:rPr>
      <w:szCs w:val="24"/>
    </w:rPr>
  </w:style>
  <w:style w:type="character" w:styleId="Menzionenonrisolta">
    <w:name w:val="Unresolved Mention"/>
    <w:basedOn w:val="Carpredefinitoparagrafo"/>
    <w:uiPriority w:val="99"/>
    <w:semiHidden/>
    <w:unhideWhenUsed/>
    <w:rsid w:val="00A40EA5"/>
    <w:rPr>
      <w:color w:val="605E5C"/>
      <w:shd w:val="clear" w:color="auto" w:fill="E1DFDD"/>
    </w:rPr>
  </w:style>
  <w:style w:type="paragraph" w:styleId="Paragrafoelenco">
    <w:name w:val="List Paragraph"/>
    <w:basedOn w:val="Normale"/>
    <w:uiPriority w:val="34"/>
    <w:qFormat/>
    <w:rsid w:val="004F0E61"/>
    <w:pPr>
      <w:ind w:left="720"/>
      <w:contextualSpacing/>
    </w:pPr>
  </w:style>
  <w:style w:type="paragraph" w:styleId="Titolo">
    <w:name w:val="Title"/>
    <w:basedOn w:val="Normale"/>
    <w:link w:val="TitoloCarattere"/>
    <w:qFormat/>
    <w:rsid w:val="00D06AF3"/>
    <w:pPr>
      <w:tabs>
        <w:tab w:val="left" w:pos="7371"/>
      </w:tabs>
      <w:jc w:val="center"/>
    </w:pPr>
    <w:rPr>
      <w:b/>
      <w:sz w:val="48"/>
    </w:rPr>
  </w:style>
  <w:style w:type="character" w:customStyle="1" w:styleId="TitoloCarattere">
    <w:name w:val="Titolo Carattere"/>
    <w:basedOn w:val="Carpredefinitoparagrafo"/>
    <w:link w:val="Titolo"/>
    <w:rsid w:val="00D06AF3"/>
    <w:rPr>
      <w:b/>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518586">
      <w:bodyDiv w:val="1"/>
      <w:marLeft w:val="0"/>
      <w:marRight w:val="0"/>
      <w:marTop w:val="0"/>
      <w:marBottom w:val="0"/>
      <w:divBdr>
        <w:top w:val="none" w:sz="0" w:space="0" w:color="auto"/>
        <w:left w:val="none" w:sz="0" w:space="0" w:color="auto"/>
        <w:bottom w:val="none" w:sz="0" w:space="0" w:color="auto"/>
        <w:right w:val="none" w:sz="0" w:space="0" w:color="auto"/>
      </w:divBdr>
    </w:div>
    <w:div w:id="1003120980">
      <w:bodyDiv w:val="1"/>
      <w:marLeft w:val="0"/>
      <w:marRight w:val="0"/>
      <w:marTop w:val="0"/>
      <w:marBottom w:val="0"/>
      <w:divBdr>
        <w:top w:val="none" w:sz="0" w:space="0" w:color="auto"/>
        <w:left w:val="none" w:sz="0" w:space="0" w:color="auto"/>
        <w:bottom w:val="none" w:sz="0" w:space="0" w:color="auto"/>
        <w:right w:val="none" w:sz="0" w:space="0" w:color="auto"/>
      </w:divBdr>
    </w:div>
    <w:div w:id="1439449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Politiche%20Giovani%20Anziani\Lettera%20Tipo%20Ronzin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Lettera Tipo Ronzino.dot</Template>
  <TotalTime>41</TotalTime>
  <Pages>2</Pages>
  <Words>604</Words>
  <Characters>3443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Comune di Buccinasco</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Pastore Pietro</dc:creator>
  <cp:keywords/>
  <dc:description/>
  <cp:lastModifiedBy>Giuliana Spinelli</cp:lastModifiedBy>
  <cp:revision>5</cp:revision>
  <cp:lastPrinted>2025-06-13T07:59:00Z</cp:lastPrinted>
  <dcterms:created xsi:type="dcterms:W3CDTF">2026-06-17T09:22:00Z</dcterms:created>
  <dcterms:modified xsi:type="dcterms:W3CDTF">2026-06-17T14:24:00Z</dcterms:modified>
</cp:coreProperties>
</file>